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3E59F2" w14:textId="53C5C639" w:rsidR="00A37F35" w:rsidRDefault="00A37F35" w:rsidP="00047C68">
      <w:pPr>
        <w:pStyle w:val="paragraph"/>
        <w:spacing w:before="0" w:beforeAutospacing="0" w:after="0" w:afterAutospacing="0"/>
        <w:jc w:val="center"/>
        <w:textAlignment w:val="baseline"/>
        <w:rPr>
          <w:rStyle w:val="normaltextrun"/>
          <w:b/>
          <w:bCs/>
          <w:sz w:val="40"/>
          <w:szCs w:val="40"/>
        </w:rPr>
      </w:pPr>
      <w:r>
        <w:rPr>
          <w:rStyle w:val="normaltextrun"/>
          <w:b/>
          <w:bCs/>
          <w:sz w:val="40"/>
          <w:szCs w:val="40"/>
        </w:rPr>
        <w:t>Utl</w:t>
      </w:r>
      <w:r w:rsidR="006C3C33">
        <w:rPr>
          <w:rStyle w:val="normaltextrun"/>
          <w:b/>
          <w:bCs/>
          <w:sz w:val="40"/>
          <w:szCs w:val="40"/>
        </w:rPr>
        <w:t>åns</w:t>
      </w:r>
      <w:r>
        <w:rPr>
          <w:rStyle w:val="normaltextrun"/>
          <w:b/>
          <w:bCs/>
          <w:sz w:val="40"/>
          <w:szCs w:val="40"/>
        </w:rPr>
        <w:t xml:space="preserve">kontrakt for </w:t>
      </w:r>
      <w:r w:rsidR="00557E7C">
        <w:rPr>
          <w:rStyle w:val="normaltextrun"/>
          <w:b/>
          <w:bCs/>
          <w:sz w:val="40"/>
          <w:szCs w:val="40"/>
        </w:rPr>
        <w:t>organisasjoner</w:t>
      </w:r>
    </w:p>
    <w:p w14:paraId="0BC86646" w14:textId="77777777" w:rsidR="00557E7C" w:rsidRDefault="00557E7C" w:rsidP="00047C68">
      <w:pPr>
        <w:pStyle w:val="paragraph"/>
        <w:spacing w:before="0" w:beforeAutospacing="0" w:after="0" w:afterAutospacing="0"/>
        <w:jc w:val="center"/>
        <w:textAlignment w:val="baseline"/>
        <w:rPr>
          <w:rFonts w:ascii="Segoe UI" w:hAnsi="Segoe UI" w:cs="Segoe UI"/>
          <w:sz w:val="18"/>
          <w:szCs w:val="18"/>
        </w:rPr>
      </w:pPr>
    </w:p>
    <w:p w14:paraId="13C00674" w14:textId="2F83927E" w:rsidR="00A37F35" w:rsidRPr="00CC460A" w:rsidRDefault="00A37F35" w:rsidP="00A37F35">
      <w:pPr>
        <w:pStyle w:val="paragraph"/>
        <w:spacing w:before="0" w:beforeAutospacing="0" w:after="0" w:afterAutospacing="0"/>
        <w:textAlignment w:val="baseline"/>
        <w:rPr>
          <w:rStyle w:val="eop"/>
          <w:sz w:val="44"/>
          <w:szCs w:val="44"/>
        </w:rPr>
      </w:pPr>
    </w:p>
    <w:p w14:paraId="370A6D35" w14:textId="6287EC72" w:rsidR="00047C68" w:rsidRDefault="00047C68" w:rsidP="00A37F35">
      <w:pPr>
        <w:pStyle w:val="paragraph"/>
        <w:spacing w:before="0" w:beforeAutospacing="0" w:after="0" w:afterAutospacing="0"/>
        <w:textAlignment w:val="baseline"/>
        <w:rPr>
          <w:rStyle w:val="eop"/>
        </w:rPr>
      </w:pPr>
    </w:p>
    <w:p w14:paraId="1386C721" w14:textId="6B10E74C" w:rsidR="00A654E0" w:rsidRDefault="00A654E0" w:rsidP="00A37F35">
      <w:pPr>
        <w:pStyle w:val="paragraph"/>
        <w:spacing w:before="0" w:beforeAutospacing="0" w:after="0" w:afterAutospacing="0"/>
        <w:textAlignment w:val="baseline"/>
        <w:rPr>
          <w:rStyle w:val="eop"/>
        </w:rPr>
      </w:pPr>
    </w:p>
    <w:p w14:paraId="02863B09" w14:textId="4319E12D" w:rsidR="00A654E0" w:rsidRPr="00CC460A" w:rsidRDefault="00A654E0" w:rsidP="00A37F35">
      <w:pPr>
        <w:pStyle w:val="paragraph"/>
        <w:spacing w:before="0" w:beforeAutospacing="0" w:after="0" w:afterAutospacing="0"/>
        <w:textAlignment w:val="baseline"/>
        <w:rPr>
          <w:rStyle w:val="eop"/>
          <w:sz w:val="44"/>
          <w:szCs w:val="44"/>
        </w:rPr>
      </w:pPr>
      <w:r w:rsidRPr="00CC460A">
        <w:rPr>
          <w:rStyle w:val="eop"/>
          <w:sz w:val="44"/>
          <w:szCs w:val="44"/>
        </w:rPr>
        <w:t>Organisasjon: ______________________</w:t>
      </w:r>
      <w:r w:rsidR="003A735B" w:rsidRPr="00CC460A">
        <w:rPr>
          <w:rStyle w:val="eop"/>
          <w:sz w:val="44"/>
          <w:szCs w:val="44"/>
        </w:rPr>
        <w:t>__</w:t>
      </w:r>
    </w:p>
    <w:p w14:paraId="573290EB" w14:textId="49EE6B2D" w:rsidR="00A654E0" w:rsidRPr="00CC460A" w:rsidRDefault="00A654E0" w:rsidP="00A37F35">
      <w:pPr>
        <w:pStyle w:val="paragraph"/>
        <w:spacing w:before="0" w:beforeAutospacing="0" w:after="0" w:afterAutospacing="0"/>
        <w:textAlignment w:val="baseline"/>
        <w:rPr>
          <w:rStyle w:val="eop"/>
          <w:sz w:val="44"/>
          <w:szCs w:val="44"/>
        </w:rPr>
      </w:pPr>
    </w:p>
    <w:p w14:paraId="4B73466B" w14:textId="31A235EE" w:rsidR="00A654E0" w:rsidRDefault="00A654E0" w:rsidP="00A37F35">
      <w:pPr>
        <w:pStyle w:val="paragraph"/>
        <w:spacing w:before="0" w:beforeAutospacing="0" w:after="0" w:afterAutospacing="0"/>
        <w:textAlignment w:val="baseline"/>
        <w:rPr>
          <w:rStyle w:val="eop"/>
          <w:sz w:val="44"/>
          <w:szCs w:val="44"/>
        </w:rPr>
      </w:pPr>
      <w:r w:rsidRPr="00CC460A">
        <w:rPr>
          <w:rStyle w:val="eop"/>
          <w:sz w:val="44"/>
          <w:szCs w:val="44"/>
        </w:rPr>
        <w:t>Leder: _____________________</w:t>
      </w:r>
      <w:r w:rsidR="00AC554D">
        <w:rPr>
          <w:rStyle w:val="eop"/>
          <w:sz w:val="44"/>
          <w:szCs w:val="44"/>
        </w:rPr>
        <w:t xml:space="preserve"> Tlf.nr:</w:t>
      </w:r>
      <w:r w:rsidR="00AC554D" w:rsidRPr="00CC460A">
        <w:rPr>
          <w:rStyle w:val="eop"/>
          <w:sz w:val="44"/>
          <w:szCs w:val="44"/>
        </w:rPr>
        <w:t xml:space="preserve"> _</w:t>
      </w:r>
      <w:r w:rsidRPr="00CC460A">
        <w:rPr>
          <w:rStyle w:val="eop"/>
          <w:sz w:val="44"/>
          <w:szCs w:val="44"/>
        </w:rPr>
        <w:t>_______</w:t>
      </w:r>
      <w:r w:rsidR="00085270">
        <w:rPr>
          <w:rStyle w:val="eop"/>
          <w:sz w:val="44"/>
          <w:szCs w:val="44"/>
        </w:rPr>
        <w:t>_</w:t>
      </w:r>
    </w:p>
    <w:p w14:paraId="0302732B" w14:textId="77777777" w:rsidR="009E375C" w:rsidRDefault="009E375C" w:rsidP="00A37F35">
      <w:pPr>
        <w:pStyle w:val="paragraph"/>
        <w:spacing w:before="0" w:beforeAutospacing="0" w:after="0" w:afterAutospacing="0"/>
        <w:textAlignment w:val="baseline"/>
        <w:rPr>
          <w:rStyle w:val="eop"/>
          <w:sz w:val="44"/>
          <w:szCs w:val="44"/>
        </w:rPr>
      </w:pPr>
    </w:p>
    <w:p w14:paraId="517BDB1D" w14:textId="47F2C31E" w:rsidR="00A654E0" w:rsidRPr="007A12A9" w:rsidRDefault="00E750CE" w:rsidP="00A37F35">
      <w:pPr>
        <w:pStyle w:val="paragraph"/>
        <w:spacing w:before="0" w:beforeAutospacing="0" w:after="0" w:afterAutospacing="0"/>
        <w:textAlignment w:val="baseline"/>
        <w:rPr>
          <w:rStyle w:val="eop"/>
        </w:rPr>
      </w:pPr>
      <w:r w:rsidRPr="00CC460A">
        <w:rPr>
          <w:rStyle w:val="eop"/>
          <w:sz w:val="44"/>
          <w:szCs w:val="44"/>
        </w:rPr>
        <w:t>Medlåntaker: _</w:t>
      </w:r>
      <w:r w:rsidR="00A654E0" w:rsidRPr="00CC460A">
        <w:rPr>
          <w:rStyle w:val="eop"/>
          <w:sz w:val="44"/>
          <w:szCs w:val="44"/>
        </w:rPr>
        <w:t>_______________</w:t>
      </w:r>
      <w:r w:rsidR="00AC554D">
        <w:rPr>
          <w:rStyle w:val="eop"/>
          <w:sz w:val="44"/>
          <w:szCs w:val="44"/>
        </w:rPr>
        <w:t xml:space="preserve"> Tlf.nr: </w:t>
      </w:r>
      <w:r w:rsidR="00A654E0" w:rsidRPr="00CC460A">
        <w:rPr>
          <w:rStyle w:val="eop"/>
          <w:sz w:val="44"/>
          <w:szCs w:val="44"/>
        </w:rPr>
        <w:t>________</w:t>
      </w:r>
    </w:p>
    <w:p w14:paraId="7FB62966" w14:textId="52B3B352" w:rsidR="00B61C0D" w:rsidRPr="007A12A9" w:rsidRDefault="00B61C0D" w:rsidP="00A37F35">
      <w:pPr>
        <w:pStyle w:val="paragraph"/>
        <w:spacing w:before="0" w:beforeAutospacing="0" w:after="0" w:afterAutospacing="0"/>
        <w:textAlignment w:val="baseline"/>
        <w:rPr>
          <w:rStyle w:val="eop"/>
        </w:rPr>
      </w:pPr>
    </w:p>
    <w:p w14:paraId="607B0F30" w14:textId="77777777" w:rsidR="00037643" w:rsidRDefault="00037643" w:rsidP="00A37F35">
      <w:pPr>
        <w:pStyle w:val="paragraph"/>
        <w:spacing w:before="0" w:beforeAutospacing="0" w:after="0" w:afterAutospacing="0"/>
        <w:textAlignment w:val="baseline"/>
        <w:rPr>
          <w:rStyle w:val="eop"/>
        </w:rPr>
      </w:pPr>
    </w:p>
    <w:p w14:paraId="071C5A5B" w14:textId="39B692DB" w:rsidR="00BF15D0" w:rsidRPr="0052761E" w:rsidRDefault="00BE569C" w:rsidP="00A37F35">
      <w:pPr>
        <w:pStyle w:val="paragraph"/>
        <w:spacing w:before="0" w:beforeAutospacing="0" w:after="0" w:afterAutospacing="0"/>
        <w:textAlignment w:val="baseline"/>
        <w:rPr>
          <w:rStyle w:val="eop"/>
          <w:color w:val="70AD47"/>
          <w:sz w:val="44"/>
          <w:szCs w:val="44"/>
        </w:rPr>
      </w:pPr>
      <w:r w:rsidRPr="0052761E">
        <w:rPr>
          <w:rStyle w:val="eop"/>
          <w:sz w:val="44"/>
          <w:szCs w:val="44"/>
        </w:rPr>
        <w:t>Fullmakt vis</w:t>
      </w:r>
      <w:r w:rsidR="00CD22C5" w:rsidRPr="0052761E">
        <w:rPr>
          <w:rStyle w:val="eop"/>
          <w:sz w:val="44"/>
          <w:szCs w:val="44"/>
        </w:rPr>
        <w:t>t</w:t>
      </w:r>
      <w:r w:rsidR="00080E15" w:rsidRPr="0052761E">
        <w:rPr>
          <w:rStyle w:val="eop"/>
          <w:sz w:val="44"/>
          <w:szCs w:val="44"/>
        </w:rPr>
        <w:t>/</w:t>
      </w:r>
      <w:r w:rsidR="00E750CE" w:rsidRPr="0052761E">
        <w:rPr>
          <w:rStyle w:val="eop"/>
          <w:sz w:val="44"/>
          <w:szCs w:val="44"/>
        </w:rPr>
        <w:t>sign: _</w:t>
      </w:r>
      <w:r w:rsidR="00080E15" w:rsidRPr="0052761E">
        <w:rPr>
          <w:rStyle w:val="eop"/>
          <w:sz w:val="44"/>
          <w:szCs w:val="44"/>
        </w:rPr>
        <w:t>_______</w:t>
      </w:r>
      <w:r w:rsidR="00CD22C5" w:rsidRPr="0052761E">
        <w:rPr>
          <w:rStyle w:val="eop"/>
          <w:sz w:val="44"/>
          <w:szCs w:val="44"/>
        </w:rPr>
        <w:t>____________</w:t>
      </w:r>
      <w:r w:rsidR="00CD22C5" w:rsidRPr="0052761E">
        <w:rPr>
          <w:rStyle w:val="eop"/>
          <w:color w:val="70AD47"/>
          <w:sz w:val="44"/>
          <w:szCs w:val="44"/>
        </w:rPr>
        <w:tab/>
      </w:r>
    </w:p>
    <w:p w14:paraId="5E5D9536" w14:textId="6E567D93" w:rsidR="00BE569C" w:rsidRDefault="00CD22C5" w:rsidP="00A37F35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color w:val="70AD47"/>
        </w:rPr>
        <w:tab/>
      </w:r>
    </w:p>
    <w:p w14:paraId="48C45B71" w14:textId="77777777" w:rsidR="00A37F35" w:rsidRDefault="00A37F35" w:rsidP="00A37F35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4CBA56CA" w14:textId="77777777" w:rsidR="00037643" w:rsidRDefault="00037643" w:rsidP="00A37F35">
      <w:pPr>
        <w:pStyle w:val="paragraph"/>
        <w:spacing w:before="0" w:beforeAutospacing="0" w:after="0" w:afterAutospacing="0"/>
        <w:textAlignment w:val="baseline"/>
        <w:rPr>
          <w:rStyle w:val="normaltextrun"/>
        </w:rPr>
      </w:pPr>
    </w:p>
    <w:p w14:paraId="2FF4ECF2" w14:textId="4A341FF2" w:rsidR="00A37F35" w:rsidRPr="008F5632" w:rsidRDefault="00037643" w:rsidP="00A37F35">
      <w:pPr>
        <w:pStyle w:val="paragraph"/>
        <w:spacing w:before="0" w:beforeAutospacing="0" w:after="0" w:afterAutospacing="0"/>
        <w:textAlignment w:val="baseline"/>
        <w:rPr>
          <w:rStyle w:val="eop"/>
          <w:sz w:val="28"/>
          <w:szCs w:val="28"/>
        </w:rPr>
      </w:pPr>
      <w:r w:rsidRPr="008F5632">
        <w:rPr>
          <w:rStyle w:val="normaltextrun"/>
          <w:sz w:val="28"/>
          <w:szCs w:val="28"/>
        </w:rPr>
        <w:t>Ved lån av aktivitetshengeren må s</w:t>
      </w:r>
      <w:r w:rsidR="00A37F35" w:rsidRPr="008F5632">
        <w:rPr>
          <w:rStyle w:val="normaltextrun"/>
          <w:sz w:val="28"/>
          <w:szCs w:val="28"/>
        </w:rPr>
        <w:t>jåfør ha førerkortklasse BE eller B96</w:t>
      </w:r>
      <w:r w:rsidR="00B36746" w:rsidRPr="008F5632">
        <w:rPr>
          <w:rStyle w:val="eop"/>
          <w:sz w:val="28"/>
          <w:szCs w:val="28"/>
        </w:rPr>
        <w:t>.</w:t>
      </w:r>
    </w:p>
    <w:p w14:paraId="174BBFC1" w14:textId="09E44151" w:rsidR="00A23B09" w:rsidRPr="008F5632" w:rsidRDefault="00A23B09" w:rsidP="00A37F35">
      <w:pPr>
        <w:pStyle w:val="paragraph"/>
        <w:spacing w:before="0" w:beforeAutospacing="0" w:after="0" w:afterAutospacing="0"/>
        <w:textAlignment w:val="baseline"/>
        <w:rPr>
          <w:rStyle w:val="eop"/>
          <w:sz w:val="28"/>
          <w:szCs w:val="28"/>
        </w:rPr>
      </w:pPr>
      <w:r w:rsidRPr="008F5632">
        <w:rPr>
          <w:rStyle w:val="eop"/>
          <w:sz w:val="28"/>
          <w:szCs w:val="28"/>
        </w:rPr>
        <w:t>Vognkort for hengeren henger på veggen inne i selve hengeren.</w:t>
      </w:r>
    </w:p>
    <w:p w14:paraId="14AA704F" w14:textId="77777777" w:rsidR="00BF15D0" w:rsidRPr="008F5632" w:rsidRDefault="00BF15D0" w:rsidP="00A37F35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28"/>
          <w:szCs w:val="28"/>
        </w:rPr>
      </w:pPr>
    </w:p>
    <w:p w14:paraId="6232D328" w14:textId="77777777" w:rsidR="00A37F35" w:rsidRPr="008F5632" w:rsidRDefault="00A37F35" w:rsidP="00A37F35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28"/>
          <w:szCs w:val="28"/>
        </w:rPr>
      </w:pPr>
      <w:r w:rsidRPr="008F5632">
        <w:rPr>
          <w:rStyle w:val="eop"/>
          <w:sz w:val="28"/>
          <w:szCs w:val="28"/>
        </w:rPr>
        <w:t> </w:t>
      </w:r>
    </w:p>
    <w:p w14:paraId="3D6048EA" w14:textId="4ADE6DFA" w:rsidR="00A37F35" w:rsidRPr="008F5632" w:rsidRDefault="00A37F35" w:rsidP="000C5E24">
      <w:pPr>
        <w:pStyle w:val="paragraph"/>
        <w:spacing w:before="0" w:beforeAutospacing="0" w:after="0" w:afterAutospacing="0"/>
        <w:textAlignment w:val="baseline"/>
        <w:rPr>
          <w:rStyle w:val="normaltextrun"/>
          <w:sz w:val="28"/>
          <w:szCs w:val="28"/>
        </w:rPr>
      </w:pPr>
      <w:r w:rsidRPr="008F5632">
        <w:rPr>
          <w:rStyle w:val="normaltextrun"/>
          <w:sz w:val="28"/>
          <w:szCs w:val="28"/>
        </w:rPr>
        <w:t>L</w:t>
      </w:r>
      <w:r w:rsidR="00816403" w:rsidRPr="008F5632">
        <w:rPr>
          <w:rStyle w:val="normaltextrun"/>
          <w:sz w:val="28"/>
          <w:szCs w:val="28"/>
        </w:rPr>
        <w:t>ån</w:t>
      </w:r>
      <w:r w:rsidRPr="008F5632">
        <w:rPr>
          <w:rStyle w:val="normaltextrun"/>
          <w:sz w:val="28"/>
          <w:szCs w:val="28"/>
        </w:rPr>
        <w:t>taker</w:t>
      </w:r>
      <w:r w:rsidR="00816403" w:rsidRPr="008F5632">
        <w:rPr>
          <w:rStyle w:val="normaltextrun"/>
          <w:sz w:val="28"/>
          <w:szCs w:val="28"/>
        </w:rPr>
        <w:t>/medlåntaker</w:t>
      </w:r>
      <w:r w:rsidRPr="008F5632">
        <w:rPr>
          <w:rStyle w:val="normaltextrun"/>
          <w:sz w:val="28"/>
          <w:szCs w:val="28"/>
        </w:rPr>
        <w:t xml:space="preserve"> er ansvarlig </w:t>
      </w:r>
      <w:r w:rsidR="00B36746" w:rsidRPr="008F5632">
        <w:rPr>
          <w:rStyle w:val="normaltextrun"/>
          <w:sz w:val="28"/>
          <w:szCs w:val="28"/>
        </w:rPr>
        <w:t xml:space="preserve">for lånt </w:t>
      </w:r>
      <w:r w:rsidR="00456531" w:rsidRPr="008F5632">
        <w:rPr>
          <w:rStyle w:val="normaltextrun"/>
          <w:sz w:val="28"/>
          <w:szCs w:val="28"/>
        </w:rPr>
        <w:t>utstyr ihht</w:t>
      </w:r>
      <w:r w:rsidR="003947AC" w:rsidRPr="008F5632">
        <w:rPr>
          <w:rStyle w:val="normaltextrun"/>
          <w:sz w:val="28"/>
          <w:szCs w:val="28"/>
        </w:rPr>
        <w:t xml:space="preserve"> lånereglene</w:t>
      </w:r>
      <w:r w:rsidR="000C5E24" w:rsidRPr="008F5632">
        <w:rPr>
          <w:rStyle w:val="normaltextrun"/>
          <w:sz w:val="28"/>
          <w:szCs w:val="28"/>
        </w:rPr>
        <w:t>.</w:t>
      </w:r>
    </w:p>
    <w:p w14:paraId="1DFB33F9" w14:textId="18E93257" w:rsidR="007F398E" w:rsidRPr="001D7BA5" w:rsidRDefault="007F398E" w:rsidP="007F398E">
      <w:pPr>
        <w:pStyle w:val="paragraph"/>
        <w:spacing w:before="0" w:beforeAutospacing="0" w:after="0" w:afterAutospacing="0"/>
        <w:ind w:right="30"/>
        <w:textAlignment w:val="baseline"/>
        <w:rPr>
          <w:rFonts w:ascii="Segoe UI" w:hAnsi="Segoe UI" w:cs="Segoe UI"/>
          <w:b/>
          <w:bCs/>
          <w:sz w:val="28"/>
          <w:szCs w:val="28"/>
        </w:rPr>
      </w:pPr>
      <w:r>
        <w:rPr>
          <w:rStyle w:val="normaltextrun"/>
        </w:rPr>
        <w:br/>
      </w:r>
      <w:r w:rsidRPr="001D7BA5">
        <w:rPr>
          <w:rStyle w:val="normaltextrun"/>
          <w:b/>
          <w:bCs/>
          <w:sz w:val="28"/>
          <w:szCs w:val="28"/>
        </w:rPr>
        <w:t xml:space="preserve">Innhold i hengeren: </w:t>
      </w:r>
      <w:r>
        <w:rPr>
          <w:rStyle w:val="normaltextrun"/>
          <w:b/>
          <w:bCs/>
          <w:sz w:val="28"/>
          <w:szCs w:val="28"/>
        </w:rPr>
        <w:t>se eget</w:t>
      </w:r>
      <w:r w:rsidR="00BD1042">
        <w:rPr>
          <w:rStyle w:val="normaltextrun"/>
          <w:b/>
          <w:bCs/>
          <w:sz w:val="28"/>
          <w:szCs w:val="28"/>
        </w:rPr>
        <w:t xml:space="preserve"> ark.</w:t>
      </w:r>
    </w:p>
    <w:p w14:paraId="706940B4" w14:textId="49058C5B" w:rsidR="007F398E" w:rsidRDefault="007F398E" w:rsidP="000C5E24">
      <w:pPr>
        <w:pStyle w:val="paragraph"/>
        <w:spacing w:before="0" w:beforeAutospacing="0" w:after="0" w:afterAutospacing="0"/>
        <w:textAlignment w:val="baseline"/>
        <w:rPr>
          <w:rStyle w:val="normaltextrun"/>
        </w:rPr>
      </w:pPr>
    </w:p>
    <w:p w14:paraId="260BD608" w14:textId="77777777" w:rsidR="000C5E24" w:rsidRDefault="000C5E24" w:rsidP="000C5E24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</w:p>
    <w:p w14:paraId="57A40C5A" w14:textId="15B07DC5" w:rsidR="00A37F35" w:rsidRPr="00A06BFD" w:rsidRDefault="00280D88" w:rsidP="00A37F35">
      <w:pPr>
        <w:pStyle w:val="paragraph"/>
        <w:spacing w:before="0" w:beforeAutospacing="0" w:after="0" w:afterAutospacing="0"/>
        <w:textAlignment w:val="baseline"/>
        <w:rPr>
          <w:rStyle w:val="eop"/>
          <w:sz w:val="28"/>
          <w:szCs w:val="28"/>
        </w:rPr>
      </w:pPr>
      <w:r w:rsidRPr="00A06BFD">
        <w:rPr>
          <w:rStyle w:val="eop"/>
          <w:sz w:val="28"/>
          <w:szCs w:val="28"/>
        </w:rPr>
        <w:t xml:space="preserve">Avtalt tid for tilbakelevering av </w:t>
      </w:r>
      <w:r w:rsidR="00BF15D0" w:rsidRPr="00A06BFD">
        <w:rPr>
          <w:rStyle w:val="eop"/>
          <w:sz w:val="28"/>
          <w:szCs w:val="28"/>
        </w:rPr>
        <w:t xml:space="preserve">utstyr </w:t>
      </w:r>
      <w:r w:rsidR="007F398E" w:rsidRPr="00A06BFD">
        <w:rPr>
          <w:rStyle w:val="eop"/>
          <w:sz w:val="28"/>
          <w:szCs w:val="28"/>
        </w:rPr>
        <w:t>(dato/kl.slett)</w:t>
      </w:r>
      <w:r w:rsidR="008A08F6" w:rsidRPr="00A06BFD">
        <w:rPr>
          <w:rStyle w:val="eop"/>
          <w:sz w:val="28"/>
          <w:szCs w:val="28"/>
        </w:rPr>
        <w:t>:</w:t>
      </w:r>
      <w:r w:rsidR="007F398E" w:rsidRPr="00A06BFD">
        <w:rPr>
          <w:rStyle w:val="eop"/>
          <w:sz w:val="28"/>
          <w:szCs w:val="28"/>
        </w:rPr>
        <w:t xml:space="preserve"> </w:t>
      </w:r>
      <w:r w:rsidR="00BF15D0" w:rsidRPr="00A06BFD">
        <w:rPr>
          <w:rStyle w:val="eop"/>
          <w:sz w:val="28"/>
          <w:szCs w:val="28"/>
        </w:rPr>
        <w:t>_</w:t>
      </w:r>
      <w:r w:rsidRPr="00A06BFD">
        <w:rPr>
          <w:rStyle w:val="eop"/>
          <w:sz w:val="28"/>
          <w:szCs w:val="28"/>
        </w:rPr>
        <w:t>_______________</w:t>
      </w:r>
      <w:r w:rsidR="00A37F35" w:rsidRPr="00A06BFD">
        <w:rPr>
          <w:rStyle w:val="eop"/>
          <w:sz w:val="28"/>
          <w:szCs w:val="28"/>
        </w:rPr>
        <w:t> </w:t>
      </w:r>
    </w:p>
    <w:p w14:paraId="51E8D814" w14:textId="0F1FC38F" w:rsidR="001C7595" w:rsidRDefault="001C7595" w:rsidP="00A37F35">
      <w:pPr>
        <w:pStyle w:val="paragraph"/>
        <w:spacing w:before="0" w:beforeAutospacing="0" w:after="0" w:afterAutospacing="0"/>
        <w:textAlignment w:val="baseline"/>
        <w:rPr>
          <w:rStyle w:val="eop"/>
        </w:rPr>
      </w:pPr>
    </w:p>
    <w:p w14:paraId="509DF6DA" w14:textId="77777777" w:rsidR="00E750CE" w:rsidRDefault="00E750CE" w:rsidP="00A37F35">
      <w:pPr>
        <w:pStyle w:val="paragraph"/>
        <w:spacing w:before="0" w:beforeAutospacing="0" w:after="0" w:afterAutospacing="0"/>
        <w:textAlignment w:val="baseline"/>
        <w:rPr>
          <w:rStyle w:val="eop"/>
        </w:rPr>
      </w:pPr>
    </w:p>
    <w:p w14:paraId="147DBB69" w14:textId="77777777" w:rsidR="00085270" w:rsidRDefault="00FA5179" w:rsidP="00A37F35">
      <w:pPr>
        <w:pStyle w:val="paragraph"/>
        <w:spacing w:before="0" w:beforeAutospacing="0" w:after="0" w:afterAutospacing="0"/>
        <w:ind w:right="30"/>
        <w:textAlignment w:val="baseline"/>
        <w:rPr>
          <w:rStyle w:val="normaltextrun"/>
          <w:sz w:val="32"/>
          <w:szCs w:val="32"/>
        </w:rPr>
      </w:pPr>
      <w:r>
        <w:rPr>
          <w:rStyle w:val="normaltextrun"/>
          <w:sz w:val="32"/>
          <w:szCs w:val="32"/>
        </w:rPr>
        <w:t>Sted/dato: ______________________________</w:t>
      </w:r>
      <w:r>
        <w:rPr>
          <w:rStyle w:val="normaltextrun"/>
          <w:sz w:val="32"/>
          <w:szCs w:val="32"/>
        </w:rPr>
        <w:br/>
      </w:r>
      <w:r>
        <w:rPr>
          <w:rStyle w:val="normaltextrun"/>
          <w:sz w:val="32"/>
          <w:szCs w:val="32"/>
        </w:rPr>
        <w:br/>
      </w:r>
    </w:p>
    <w:p w14:paraId="6E565586" w14:textId="56E118B5" w:rsidR="00A37F35" w:rsidRPr="00A06BFD" w:rsidRDefault="00FA5179" w:rsidP="00A37F35">
      <w:pPr>
        <w:pStyle w:val="paragraph"/>
        <w:spacing w:before="0" w:beforeAutospacing="0" w:after="0" w:afterAutospacing="0"/>
        <w:ind w:right="30"/>
        <w:textAlignment w:val="baseline"/>
        <w:rPr>
          <w:rStyle w:val="normaltextrun"/>
          <w:sz w:val="32"/>
          <w:szCs w:val="32"/>
        </w:rPr>
      </w:pPr>
      <w:r>
        <w:rPr>
          <w:rStyle w:val="normaltextrun"/>
          <w:sz w:val="32"/>
          <w:szCs w:val="32"/>
        </w:rPr>
        <w:t>Underskrift, låntaker: ____________________</w:t>
      </w:r>
      <w:r w:rsidR="00085270">
        <w:rPr>
          <w:rStyle w:val="normaltextrun"/>
          <w:sz w:val="32"/>
          <w:szCs w:val="32"/>
        </w:rPr>
        <w:t>_</w:t>
      </w:r>
    </w:p>
    <w:tbl>
      <w:tblPr>
        <w:tblStyle w:val="Tabellrutenett"/>
        <w:tblW w:w="0" w:type="auto"/>
        <w:tblLook w:val="04A0" w:firstRow="1" w:lastRow="0" w:firstColumn="1" w:lastColumn="0" w:noHBand="0" w:noVBand="1"/>
      </w:tblPr>
      <w:tblGrid>
        <w:gridCol w:w="1129"/>
        <w:gridCol w:w="1570"/>
        <w:gridCol w:w="5376"/>
        <w:gridCol w:w="2688"/>
      </w:tblGrid>
      <w:tr w:rsidR="00F145C6" w14:paraId="6B0C9C94" w14:textId="77777777" w:rsidTr="007E6E16">
        <w:tc>
          <w:tcPr>
            <w:tcW w:w="1129" w:type="dxa"/>
          </w:tcPr>
          <w:p w14:paraId="58A98897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lastRenderedPageBreak/>
              <w:t>Dato utlån</w:t>
            </w:r>
          </w:p>
        </w:tc>
        <w:tc>
          <w:tcPr>
            <w:tcW w:w="1570" w:type="dxa"/>
          </w:tcPr>
          <w:p w14:paraId="7AE9EFE1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Dato innlevert</w:t>
            </w:r>
          </w:p>
        </w:tc>
        <w:tc>
          <w:tcPr>
            <w:tcW w:w="5376" w:type="dxa"/>
          </w:tcPr>
          <w:p w14:paraId="7BA48192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Artikkel</w:t>
            </w:r>
          </w:p>
        </w:tc>
        <w:tc>
          <w:tcPr>
            <w:tcW w:w="2688" w:type="dxa"/>
          </w:tcPr>
          <w:p w14:paraId="710BC189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Merkn.</w:t>
            </w:r>
          </w:p>
        </w:tc>
      </w:tr>
      <w:tr w:rsidR="00F145C6" w14:paraId="78AB2D63" w14:textId="77777777" w:rsidTr="007E6E16">
        <w:tc>
          <w:tcPr>
            <w:tcW w:w="1129" w:type="dxa"/>
          </w:tcPr>
          <w:p w14:paraId="5DDFC4B0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1570" w:type="dxa"/>
          </w:tcPr>
          <w:p w14:paraId="6C897591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5376" w:type="dxa"/>
          </w:tcPr>
          <w:p w14:paraId="70702F83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2688" w:type="dxa"/>
          </w:tcPr>
          <w:p w14:paraId="1ADBADE7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</w:tr>
      <w:tr w:rsidR="00F145C6" w14:paraId="132D752D" w14:textId="77777777" w:rsidTr="007E6E16">
        <w:tc>
          <w:tcPr>
            <w:tcW w:w="1129" w:type="dxa"/>
          </w:tcPr>
          <w:p w14:paraId="59F93130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1570" w:type="dxa"/>
          </w:tcPr>
          <w:p w14:paraId="47E0F2F3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5376" w:type="dxa"/>
          </w:tcPr>
          <w:p w14:paraId="1BD53F6D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2688" w:type="dxa"/>
          </w:tcPr>
          <w:p w14:paraId="5EEF08B2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</w:tr>
      <w:tr w:rsidR="00F145C6" w14:paraId="03CD411C" w14:textId="77777777" w:rsidTr="007E6E16">
        <w:tc>
          <w:tcPr>
            <w:tcW w:w="1129" w:type="dxa"/>
          </w:tcPr>
          <w:p w14:paraId="51F4F106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1570" w:type="dxa"/>
          </w:tcPr>
          <w:p w14:paraId="3CCF5D6E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5376" w:type="dxa"/>
          </w:tcPr>
          <w:p w14:paraId="7A400E2A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2688" w:type="dxa"/>
          </w:tcPr>
          <w:p w14:paraId="066C4CDC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</w:tr>
      <w:tr w:rsidR="00F145C6" w14:paraId="3CE54C0E" w14:textId="77777777" w:rsidTr="007E6E16">
        <w:tc>
          <w:tcPr>
            <w:tcW w:w="1129" w:type="dxa"/>
          </w:tcPr>
          <w:p w14:paraId="74477096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1570" w:type="dxa"/>
          </w:tcPr>
          <w:p w14:paraId="73B72B24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5376" w:type="dxa"/>
          </w:tcPr>
          <w:p w14:paraId="54FEFFA2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2688" w:type="dxa"/>
          </w:tcPr>
          <w:p w14:paraId="55A1D7EC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</w:tr>
      <w:tr w:rsidR="00F145C6" w14:paraId="7E797E1A" w14:textId="77777777" w:rsidTr="007E6E16">
        <w:tc>
          <w:tcPr>
            <w:tcW w:w="1129" w:type="dxa"/>
          </w:tcPr>
          <w:p w14:paraId="43A38E53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1570" w:type="dxa"/>
          </w:tcPr>
          <w:p w14:paraId="7497ECCD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5376" w:type="dxa"/>
          </w:tcPr>
          <w:p w14:paraId="03646ED6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2688" w:type="dxa"/>
          </w:tcPr>
          <w:p w14:paraId="3EFCACAF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</w:tr>
      <w:tr w:rsidR="00F145C6" w14:paraId="4C4F42C5" w14:textId="77777777" w:rsidTr="007E6E16">
        <w:tc>
          <w:tcPr>
            <w:tcW w:w="1129" w:type="dxa"/>
          </w:tcPr>
          <w:p w14:paraId="15E7A50F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1570" w:type="dxa"/>
          </w:tcPr>
          <w:p w14:paraId="72B3DC6E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5376" w:type="dxa"/>
          </w:tcPr>
          <w:p w14:paraId="791C59B3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2688" w:type="dxa"/>
          </w:tcPr>
          <w:p w14:paraId="4FAA1E0A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</w:tr>
      <w:tr w:rsidR="00F145C6" w14:paraId="042813E9" w14:textId="77777777" w:rsidTr="007E6E16">
        <w:tc>
          <w:tcPr>
            <w:tcW w:w="1129" w:type="dxa"/>
          </w:tcPr>
          <w:p w14:paraId="17C150F1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1570" w:type="dxa"/>
          </w:tcPr>
          <w:p w14:paraId="6E4AEB10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5376" w:type="dxa"/>
          </w:tcPr>
          <w:p w14:paraId="4B28C9E3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2688" w:type="dxa"/>
          </w:tcPr>
          <w:p w14:paraId="76D5D3B7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</w:tr>
      <w:tr w:rsidR="00F145C6" w14:paraId="5B512979" w14:textId="77777777" w:rsidTr="007E6E16">
        <w:tc>
          <w:tcPr>
            <w:tcW w:w="1129" w:type="dxa"/>
          </w:tcPr>
          <w:p w14:paraId="10909203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1570" w:type="dxa"/>
          </w:tcPr>
          <w:p w14:paraId="153E31B1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5376" w:type="dxa"/>
          </w:tcPr>
          <w:p w14:paraId="0E051A69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2688" w:type="dxa"/>
          </w:tcPr>
          <w:p w14:paraId="74D2F014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</w:tr>
      <w:tr w:rsidR="00F145C6" w14:paraId="289CF5F4" w14:textId="77777777" w:rsidTr="007E6E16">
        <w:tc>
          <w:tcPr>
            <w:tcW w:w="1129" w:type="dxa"/>
          </w:tcPr>
          <w:p w14:paraId="53B0EAB0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1570" w:type="dxa"/>
          </w:tcPr>
          <w:p w14:paraId="452832B6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5376" w:type="dxa"/>
          </w:tcPr>
          <w:p w14:paraId="322E429D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2688" w:type="dxa"/>
          </w:tcPr>
          <w:p w14:paraId="33BE5A5A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</w:tr>
      <w:tr w:rsidR="00F145C6" w14:paraId="3C0EA70A" w14:textId="77777777" w:rsidTr="007E6E16">
        <w:tc>
          <w:tcPr>
            <w:tcW w:w="1129" w:type="dxa"/>
          </w:tcPr>
          <w:p w14:paraId="28946184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1570" w:type="dxa"/>
          </w:tcPr>
          <w:p w14:paraId="5F6DD08E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5376" w:type="dxa"/>
          </w:tcPr>
          <w:p w14:paraId="12E6BBFE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2688" w:type="dxa"/>
          </w:tcPr>
          <w:p w14:paraId="38C6C209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</w:tr>
      <w:tr w:rsidR="00F145C6" w14:paraId="1ABF9CA8" w14:textId="77777777" w:rsidTr="007E6E16">
        <w:tc>
          <w:tcPr>
            <w:tcW w:w="1129" w:type="dxa"/>
          </w:tcPr>
          <w:p w14:paraId="192B0752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1570" w:type="dxa"/>
          </w:tcPr>
          <w:p w14:paraId="22C4A2B7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5376" w:type="dxa"/>
          </w:tcPr>
          <w:p w14:paraId="6CA31CB8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2688" w:type="dxa"/>
          </w:tcPr>
          <w:p w14:paraId="4891C1AB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</w:tr>
      <w:tr w:rsidR="00F145C6" w14:paraId="63273BB6" w14:textId="77777777" w:rsidTr="007E6E16">
        <w:tc>
          <w:tcPr>
            <w:tcW w:w="1129" w:type="dxa"/>
          </w:tcPr>
          <w:p w14:paraId="43E9A336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1570" w:type="dxa"/>
          </w:tcPr>
          <w:p w14:paraId="752721B6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5376" w:type="dxa"/>
          </w:tcPr>
          <w:p w14:paraId="79452DD0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2688" w:type="dxa"/>
          </w:tcPr>
          <w:p w14:paraId="6DFB7793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</w:tr>
      <w:tr w:rsidR="00F145C6" w14:paraId="7C661241" w14:textId="77777777" w:rsidTr="007E6E16">
        <w:tc>
          <w:tcPr>
            <w:tcW w:w="1129" w:type="dxa"/>
          </w:tcPr>
          <w:p w14:paraId="732A91F3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1570" w:type="dxa"/>
          </w:tcPr>
          <w:p w14:paraId="432E1981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5376" w:type="dxa"/>
          </w:tcPr>
          <w:p w14:paraId="5A953803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2688" w:type="dxa"/>
          </w:tcPr>
          <w:p w14:paraId="2992B63D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</w:tr>
      <w:tr w:rsidR="00F145C6" w14:paraId="36CC5135" w14:textId="77777777" w:rsidTr="007E6E16">
        <w:tc>
          <w:tcPr>
            <w:tcW w:w="1129" w:type="dxa"/>
          </w:tcPr>
          <w:p w14:paraId="72D74E7B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1570" w:type="dxa"/>
          </w:tcPr>
          <w:p w14:paraId="48EAC316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5376" w:type="dxa"/>
          </w:tcPr>
          <w:p w14:paraId="714B0D50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2688" w:type="dxa"/>
          </w:tcPr>
          <w:p w14:paraId="674AAC99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</w:tr>
      <w:tr w:rsidR="00F145C6" w14:paraId="62E1C6D9" w14:textId="77777777" w:rsidTr="007E6E16">
        <w:tc>
          <w:tcPr>
            <w:tcW w:w="1129" w:type="dxa"/>
          </w:tcPr>
          <w:p w14:paraId="5754401C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1570" w:type="dxa"/>
          </w:tcPr>
          <w:p w14:paraId="562C548D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5376" w:type="dxa"/>
          </w:tcPr>
          <w:p w14:paraId="7DB49204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2688" w:type="dxa"/>
          </w:tcPr>
          <w:p w14:paraId="135299C5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</w:tr>
      <w:tr w:rsidR="00F145C6" w14:paraId="6BD8B22B" w14:textId="77777777" w:rsidTr="007E6E16">
        <w:tc>
          <w:tcPr>
            <w:tcW w:w="1129" w:type="dxa"/>
          </w:tcPr>
          <w:p w14:paraId="0A965A16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1570" w:type="dxa"/>
          </w:tcPr>
          <w:p w14:paraId="450ABD02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5376" w:type="dxa"/>
          </w:tcPr>
          <w:p w14:paraId="4801C659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2688" w:type="dxa"/>
          </w:tcPr>
          <w:p w14:paraId="07232F42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</w:tr>
      <w:tr w:rsidR="00F145C6" w14:paraId="33AE97DA" w14:textId="77777777" w:rsidTr="007E6E16">
        <w:tc>
          <w:tcPr>
            <w:tcW w:w="1129" w:type="dxa"/>
          </w:tcPr>
          <w:p w14:paraId="7338087D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1570" w:type="dxa"/>
          </w:tcPr>
          <w:p w14:paraId="47AAA0C4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5376" w:type="dxa"/>
          </w:tcPr>
          <w:p w14:paraId="77E654B1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2688" w:type="dxa"/>
          </w:tcPr>
          <w:p w14:paraId="5A4C142B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</w:tr>
      <w:tr w:rsidR="00F145C6" w14:paraId="0C42B2D9" w14:textId="77777777" w:rsidTr="007E6E16">
        <w:tc>
          <w:tcPr>
            <w:tcW w:w="1129" w:type="dxa"/>
          </w:tcPr>
          <w:p w14:paraId="4C04650E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1570" w:type="dxa"/>
          </w:tcPr>
          <w:p w14:paraId="5FA5A246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5376" w:type="dxa"/>
          </w:tcPr>
          <w:p w14:paraId="704F4F9D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2688" w:type="dxa"/>
          </w:tcPr>
          <w:p w14:paraId="2DAE215D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</w:tr>
      <w:tr w:rsidR="00F145C6" w14:paraId="269CC1B9" w14:textId="77777777" w:rsidTr="007E6E16">
        <w:tc>
          <w:tcPr>
            <w:tcW w:w="1129" w:type="dxa"/>
          </w:tcPr>
          <w:p w14:paraId="75D3DBF0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1570" w:type="dxa"/>
          </w:tcPr>
          <w:p w14:paraId="5BA96D5D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5376" w:type="dxa"/>
          </w:tcPr>
          <w:p w14:paraId="0DD56746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2688" w:type="dxa"/>
          </w:tcPr>
          <w:p w14:paraId="4EE79DC7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</w:tr>
      <w:tr w:rsidR="00F145C6" w14:paraId="73AC85C3" w14:textId="77777777" w:rsidTr="007E6E16">
        <w:tc>
          <w:tcPr>
            <w:tcW w:w="1129" w:type="dxa"/>
          </w:tcPr>
          <w:p w14:paraId="66C0954B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1570" w:type="dxa"/>
          </w:tcPr>
          <w:p w14:paraId="052C5C34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5376" w:type="dxa"/>
          </w:tcPr>
          <w:p w14:paraId="11D9F755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2688" w:type="dxa"/>
          </w:tcPr>
          <w:p w14:paraId="71F23372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</w:tr>
      <w:tr w:rsidR="00F145C6" w14:paraId="174943C2" w14:textId="77777777" w:rsidTr="007E6E16">
        <w:tc>
          <w:tcPr>
            <w:tcW w:w="1129" w:type="dxa"/>
          </w:tcPr>
          <w:p w14:paraId="3C9472AA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1570" w:type="dxa"/>
          </w:tcPr>
          <w:p w14:paraId="25FFC218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5376" w:type="dxa"/>
          </w:tcPr>
          <w:p w14:paraId="5FC5E07E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  <w:tc>
          <w:tcPr>
            <w:tcW w:w="2688" w:type="dxa"/>
          </w:tcPr>
          <w:p w14:paraId="45423071" w14:textId="77777777" w:rsidR="00F145C6" w:rsidRDefault="00F145C6" w:rsidP="00786898">
            <w:pPr>
              <w:ind w:right="43"/>
              <w:rPr>
                <w:sz w:val="36"/>
                <w:szCs w:val="36"/>
              </w:rPr>
            </w:pPr>
          </w:p>
        </w:tc>
      </w:tr>
    </w:tbl>
    <w:p w14:paraId="4721585C" w14:textId="65479809" w:rsidR="00A11308" w:rsidRDefault="00A11308">
      <w:pPr>
        <w:ind w:right="43"/>
        <w:jc w:val="center"/>
        <w:rPr>
          <w:sz w:val="28"/>
          <w:szCs w:val="28"/>
        </w:rPr>
      </w:pPr>
    </w:p>
    <w:p w14:paraId="06A09094" w14:textId="77777777" w:rsidR="00A11308" w:rsidRDefault="00A11308">
      <w:pPr>
        <w:ind w:right="43"/>
        <w:jc w:val="center"/>
        <w:rPr>
          <w:sz w:val="28"/>
          <w:szCs w:val="28"/>
        </w:rPr>
      </w:pPr>
    </w:p>
    <w:sectPr w:rsidR="00A11308" w:rsidSect="00BC6959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0" w:h="16840"/>
      <w:pgMar w:top="3119" w:right="418" w:bottom="1440" w:left="709" w:header="274" w:footer="5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E65F6A" w14:textId="77777777" w:rsidR="009504FE" w:rsidRDefault="009504FE">
      <w:r>
        <w:separator/>
      </w:r>
    </w:p>
  </w:endnote>
  <w:endnote w:type="continuationSeparator" w:id="0">
    <w:p w14:paraId="487BF641" w14:textId="77777777" w:rsidR="009504FE" w:rsidRDefault="009504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Neue">
    <w:altName w:val="Arial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318903" w14:textId="77777777" w:rsidR="00CB72C8" w:rsidRDefault="00CB72C8">
    <w:pPr>
      <w:pStyle w:val="Bunn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77C41E" w14:textId="456B4745" w:rsidR="00BC6959" w:rsidRDefault="0018178B" w:rsidP="00BC6959">
    <w:pPr>
      <w:pStyle w:val="BasicParagraph"/>
      <w:ind w:right="-1481"/>
      <w:rPr>
        <w:rFonts w:ascii="HelveticaNeue" w:hAnsi="HelveticaNeue" w:cs="HelveticaNeue"/>
        <w:color w:val="656565"/>
        <w:sz w:val="20"/>
        <w:szCs w:val="20"/>
      </w:rPr>
    </w:pPr>
    <w:r>
      <w:rPr>
        <w:rFonts w:ascii="HelveticaNeue" w:hAnsi="HelveticaNeue" w:cs="HelveticaNeue"/>
        <w:noProof/>
        <w:color w:val="656565"/>
        <w:sz w:val="20"/>
        <w:szCs w:val="20"/>
        <w:lang w:val="nb-NO" w:eastAsia="nb-NO" w:bidi="x-none"/>
      </w:rPr>
      <w:drawing>
        <wp:anchor distT="0" distB="0" distL="114300" distR="114300" simplePos="0" relativeHeight="251658240" behindDoc="1" locked="0" layoutInCell="1" allowOverlap="1" wp14:anchorId="4284AE2D" wp14:editId="504A1743">
          <wp:simplePos x="0" y="0"/>
          <wp:positionH relativeFrom="column">
            <wp:posOffset>3830320</wp:posOffset>
          </wp:positionH>
          <wp:positionV relativeFrom="paragraph">
            <wp:posOffset>-1132205</wp:posOffset>
          </wp:positionV>
          <wp:extent cx="2781300" cy="2400300"/>
          <wp:effectExtent l="0" t="0" r="0" b="0"/>
          <wp:wrapNone/>
          <wp:docPr id="3" name="Bild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81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BAB7EE1" w14:textId="034BB680" w:rsidR="00BC6959" w:rsidRPr="00563FF9" w:rsidRDefault="00FA2E46" w:rsidP="00BC6959">
    <w:pPr>
      <w:pStyle w:val="BasicParagraph"/>
      <w:ind w:left="7920" w:firstLine="18"/>
      <w:rPr>
        <w:rFonts w:ascii="Arial" w:hAnsi="Arial" w:cs="HelveticaNeue"/>
        <w:color w:val="808080"/>
        <w:sz w:val="20"/>
        <w:szCs w:val="20"/>
        <w:lang w:val="nb-NO"/>
      </w:rPr>
    </w:pPr>
    <w:r w:rsidRPr="00563FF9">
      <w:rPr>
        <w:rFonts w:ascii="Arial" w:hAnsi="Arial" w:cs="HelveticaNeue"/>
        <w:color w:val="7BC143"/>
        <w:sz w:val="20"/>
        <w:szCs w:val="20"/>
        <w:lang w:val="nb-NO"/>
      </w:rPr>
      <w:t>A:</w:t>
    </w:r>
    <w:r w:rsidRPr="00563FF9">
      <w:rPr>
        <w:rFonts w:ascii="Arial" w:hAnsi="Arial" w:cs="HelveticaNeue"/>
        <w:color w:val="808080"/>
        <w:sz w:val="20"/>
        <w:szCs w:val="20"/>
        <w:lang w:val="nb-NO"/>
      </w:rPr>
      <w:tab/>
    </w:r>
    <w:r w:rsidR="009C6D64" w:rsidRPr="00563FF9">
      <w:rPr>
        <w:rFonts w:ascii="Arial" w:hAnsi="Arial" w:cs="HelveticaNeue"/>
        <w:color w:val="808080"/>
        <w:sz w:val="20"/>
        <w:szCs w:val="20"/>
        <w:lang w:val="nb-NO"/>
      </w:rPr>
      <w:t>S</w:t>
    </w:r>
    <w:r w:rsidR="00CB72C8">
      <w:rPr>
        <w:rFonts w:ascii="Arial" w:hAnsi="Arial" w:cs="HelveticaNeue"/>
        <w:color w:val="808080"/>
        <w:sz w:val="20"/>
        <w:szCs w:val="20"/>
        <w:lang w:val="nb-NO"/>
      </w:rPr>
      <w:t>tasjonsveien 63</w:t>
    </w:r>
  </w:p>
  <w:p w14:paraId="4D2F3842" w14:textId="49A21C8A" w:rsidR="00BC6959" w:rsidRPr="00563FF9" w:rsidRDefault="009C6D64" w:rsidP="00BC6959">
    <w:pPr>
      <w:pStyle w:val="BasicParagraph"/>
      <w:ind w:left="7200" w:right="-1481" w:firstLine="1447"/>
      <w:rPr>
        <w:rFonts w:ascii="Arial" w:hAnsi="Arial" w:cs="HelveticaNeue"/>
        <w:color w:val="808080"/>
        <w:sz w:val="20"/>
        <w:szCs w:val="20"/>
        <w:lang w:val="nb-NO"/>
      </w:rPr>
    </w:pPr>
    <w:r w:rsidRPr="00563FF9">
      <w:rPr>
        <w:rFonts w:ascii="Arial" w:hAnsi="Arial" w:cs="HelveticaNeue"/>
        <w:color w:val="808080"/>
        <w:sz w:val="20"/>
        <w:szCs w:val="20"/>
        <w:lang w:val="nb-NO"/>
      </w:rPr>
      <w:t>1940 Bjørkelangen</w:t>
    </w:r>
    <w:r w:rsidR="00FA2E46" w:rsidRPr="00563FF9">
      <w:rPr>
        <w:rFonts w:ascii="Arial" w:hAnsi="Arial" w:cs="HelveticaNeue"/>
        <w:color w:val="808080"/>
        <w:sz w:val="20"/>
        <w:szCs w:val="20"/>
        <w:lang w:val="nb-NO"/>
      </w:rPr>
      <w:t xml:space="preserve"> </w:t>
    </w:r>
  </w:p>
  <w:p w14:paraId="278E107F" w14:textId="69A0DEB6" w:rsidR="00BC6959" w:rsidRPr="00563FF9" w:rsidRDefault="00FA2E46" w:rsidP="00BC6959">
    <w:pPr>
      <w:pStyle w:val="BasicParagraph"/>
      <w:ind w:left="7938" w:right="-1481"/>
      <w:rPr>
        <w:rFonts w:ascii="Arial" w:hAnsi="Arial" w:cs="HelveticaNeue"/>
        <w:color w:val="808080"/>
        <w:sz w:val="20"/>
        <w:szCs w:val="20"/>
        <w:lang w:val="nb-NO"/>
      </w:rPr>
    </w:pPr>
    <w:r w:rsidRPr="00563FF9">
      <w:rPr>
        <w:rFonts w:ascii="Arial" w:hAnsi="Arial" w:cs="HelveticaNeue"/>
        <w:color w:val="7BC143"/>
        <w:sz w:val="20"/>
        <w:szCs w:val="20"/>
        <w:lang w:val="nb-NO"/>
      </w:rPr>
      <w:t>T:</w:t>
    </w:r>
    <w:r w:rsidRPr="00563FF9">
      <w:rPr>
        <w:rFonts w:ascii="Arial" w:hAnsi="Arial" w:cs="HelveticaNeue"/>
        <w:color w:val="808080"/>
        <w:sz w:val="20"/>
        <w:szCs w:val="20"/>
        <w:lang w:val="nb-NO"/>
      </w:rPr>
      <w:tab/>
      <w:t>+</w:t>
    </w:r>
    <w:r w:rsidR="009C6D64" w:rsidRPr="00563FF9">
      <w:rPr>
        <w:rFonts w:ascii="Arial" w:hAnsi="Arial" w:cs="HelveticaNeue"/>
        <w:color w:val="808080"/>
        <w:sz w:val="20"/>
        <w:szCs w:val="20"/>
        <w:lang w:val="nb-NO"/>
      </w:rPr>
      <w:t xml:space="preserve">47 </w:t>
    </w:r>
    <w:r w:rsidR="00B063FB" w:rsidRPr="00563FF9">
      <w:rPr>
        <w:rFonts w:ascii="Arial" w:hAnsi="Arial" w:cs="HelveticaNeue"/>
        <w:color w:val="808080"/>
        <w:sz w:val="20"/>
        <w:szCs w:val="20"/>
        <w:lang w:val="nb-NO"/>
      </w:rPr>
      <w:t>63 85 26 80</w:t>
    </w:r>
    <w:r w:rsidRPr="00563FF9">
      <w:rPr>
        <w:rFonts w:ascii="HelveticaNeue" w:hAnsi="HelveticaNeue" w:cs="HelveticaNeue"/>
        <w:color w:val="808080"/>
        <w:sz w:val="20"/>
        <w:szCs w:val="20"/>
        <w:lang w:val="nb-NO"/>
      </w:rPr>
      <w:br/>
    </w:r>
    <w:r w:rsidR="009C6D64" w:rsidRPr="00563FF9">
      <w:rPr>
        <w:rFonts w:ascii="Arial" w:hAnsi="Arial" w:cs="HelveticaNeue"/>
        <w:color w:val="7BC143"/>
        <w:sz w:val="20"/>
        <w:szCs w:val="20"/>
        <w:lang w:val="nb-NO"/>
      </w:rPr>
      <w:t>E-post</w:t>
    </w:r>
    <w:r w:rsidRPr="00563FF9">
      <w:rPr>
        <w:rFonts w:ascii="Arial" w:hAnsi="Arial" w:cs="HelveticaNeue"/>
        <w:color w:val="7BC143"/>
        <w:sz w:val="20"/>
        <w:szCs w:val="20"/>
        <w:lang w:val="nb-NO"/>
      </w:rPr>
      <w:t>:</w:t>
    </w:r>
    <w:r w:rsidRPr="00563FF9">
      <w:rPr>
        <w:rFonts w:ascii="Arial" w:hAnsi="Arial" w:cs="HelveticaNeue"/>
        <w:color w:val="808080"/>
        <w:sz w:val="20"/>
        <w:szCs w:val="20"/>
        <w:lang w:val="nb-NO"/>
      </w:rPr>
      <w:tab/>
    </w:r>
    <w:r w:rsidR="009C6D64" w:rsidRPr="00563FF9">
      <w:rPr>
        <w:rFonts w:ascii="Arial" w:hAnsi="Arial" w:cs="HelveticaNeue"/>
        <w:color w:val="808080"/>
        <w:sz w:val="20"/>
        <w:szCs w:val="20"/>
        <w:lang w:val="nb-NO"/>
      </w:rPr>
      <w:t>frivillig@ahk.no</w:t>
    </w:r>
  </w:p>
  <w:p w14:paraId="101BADC8" w14:textId="22E89619" w:rsidR="00BC6959" w:rsidRPr="00563FF9" w:rsidRDefault="0018178B" w:rsidP="00BC6959">
    <w:pPr>
      <w:pStyle w:val="BasicParagraph"/>
      <w:ind w:left="7938" w:right="-1481"/>
      <w:rPr>
        <w:rFonts w:ascii="Arial" w:hAnsi="Arial" w:cs="HelveticaNeue"/>
        <w:color w:val="808080"/>
        <w:sz w:val="20"/>
        <w:szCs w:val="20"/>
        <w:lang w:val="nb-NO"/>
      </w:rPr>
    </w:pPr>
    <w:r>
      <w:rPr>
        <w:noProof/>
        <w:szCs w:val="20"/>
        <w:lang w:val="nb-NO" w:eastAsia="nb-NO"/>
      </w:rPr>
      <w:drawing>
        <wp:anchor distT="0" distB="0" distL="114300" distR="114300" simplePos="0" relativeHeight="251659264" behindDoc="1" locked="0" layoutInCell="1" allowOverlap="1" wp14:anchorId="771AD3F4" wp14:editId="3CF1CA3F">
          <wp:simplePos x="0" y="0"/>
          <wp:positionH relativeFrom="column">
            <wp:posOffset>-93980</wp:posOffset>
          </wp:positionH>
          <wp:positionV relativeFrom="paragraph">
            <wp:posOffset>155575</wp:posOffset>
          </wp:positionV>
          <wp:extent cx="3009900" cy="228600"/>
          <wp:effectExtent l="0" t="0" r="0" b="0"/>
          <wp:wrapNone/>
          <wp:docPr id="4" name="Bild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09900" cy="228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A2E46" w:rsidRPr="00563FF9">
      <w:rPr>
        <w:rFonts w:ascii="Arial" w:hAnsi="Arial" w:cs="HelveticaNeue"/>
        <w:color w:val="7BC143"/>
        <w:sz w:val="20"/>
        <w:szCs w:val="20"/>
        <w:lang w:val="nb-NO"/>
      </w:rPr>
      <w:t>Web:</w:t>
    </w:r>
    <w:r w:rsidRPr="00563FF9">
      <w:rPr>
        <w:rFonts w:ascii="Arial" w:hAnsi="Arial" w:cs="HelveticaNeue"/>
        <w:color w:val="7BC143"/>
        <w:sz w:val="20"/>
        <w:szCs w:val="20"/>
        <w:lang w:val="nb-NO"/>
      </w:rPr>
      <w:tab/>
    </w:r>
    <w:r w:rsidR="009C6D64" w:rsidRPr="00563FF9">
      <w:rPr>
        <w:rFonts w:ascii="Arial" w:hAnsi="Arial" w:cs="HelveticaNeue"/>
        <w:color w:val="808080"/>
        <w:sz w:val="16"/>
        <w:szCs w:val="16"/>
        <w:lang w:val="nb-NO"/>
      </w:rPr>
      <w:t>aurskog-holand</w:t>
    </w:r>
    <w:r w:rsidR="00E01DEB" w:rsidRPr="00563FF9">
      <w:rPr>
        <w:rFonts w:ascii="Arial" w:hAnsi="Arial" w:cs="HelveticaNeue"/>
        <w:color w:val="808080"/>
        <w:sz w:val="16"/>
        <w:szCs w:val="16"/>
        <w:lang w:val="nb-NO"/>
      </w:rPr>
      <w:t>.frivilligsentral</w:t>
    </w:r>
    <w:r w:rsidRPr="00563FF9">
      <w:rPr>
        <w:rFonts w:ascii="Arial" w:hAnsi="Arial" w:cs="HelveticaNeue"/>
        <w:color w:val="808080"/>
        <w:sz w:val="16"/>
        <w:szCs w:val="16"/>
        <w:lang w:val="nb-NO"/>
      </w:rPr>
      <w:t>.no</w:t>
    </w:r>
  </w:p>
  <w:p w14:paraId="10E69CBD" w14:textId="67BD45C2" w:rsidR="00BC6959" w:rsidRPr="00563FF9" w:rsidRDefault="00FA2E46" w:rsidP="00BC6959">
    <w:pPr>
      <w:pStyle w:val="BasicParagraph"/>
      <w:ind w:left="7536" w:right="-1481" w:firstLine="384"/>
      <w:rPr>
        <w:rFonts w:ascii="Arial" w:hAnsi="Arial"/>
        <w:color w:val="808080"/>
        <w:sz w:val="20"/>
        <w:lang w:val="nb-NO"/>
      </w:rPr>
    </w:pPr>
    <w:r w:rsidRPr="00563FF9">
      <w:rPr>
        <w:rFonts w:ascii="Arial" w:hAnsi="Arial" w:cs="HelveticaNeue"/>
        <w:color w:val="7BC143"/>
        <w:sz w:val="20"/>
        <w:lang w:val="nb-NO"/>
      </w:rPr>
      <w:t>Org.Nr.:</w:t>
    </w:r>
    <w:r w:rsidR="0018178B" w:rsidRPr="00563FF9">
      <w:rPr>
        <w:rFonts w:ascii="Arial" w:hAnsi="Arial" w:cs="Arial"/>
        <w:lang w:val="nb-NO"/>
      </w:rPr>
      <w:t xml:space="preserve"> </w:t>
    </w:r>
    <w:hyperlink r:id="rId3" w:tgtFrame="_blank" w:history="1">
      <w:r w:rsidR="0018178B" w:rsidRPr="0018178B">
        <w:rPr>
          <w:rStyle w:val="Hyperkobling"/>
          <w:rFonts w:ascii="Arial" w:hAnsi="Arial" w:cs="Arial"/>
          <w:color w:val="7F7F7F" w:themeColor="text1" w:themeTint="80"/>
          <w:sz w:val="20"/>
          <w:szCs w:val="20"/>
          <w:u w:val="none"/>
          <w:lang w:val="nb-NO"/>
        </w:rPr>
        <w:t>948164256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1D82BD" w14:textId="77777777" w:rsidR="00CB72C8" w:rsidRDefault="00CB72C8">
    <w:pPr>
      <w:pStyle w:val="Bunn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95BC92" w14:textId="77777777" w:rsidR="009504FE" w:rsidRDefault="009504FE">
      <w:r>
        <w:separator/>
      </w:r>
    </w:p>
  </w:footnote>
  <w:footnote w:type="continuationSeparator" w:id="0">
    <w:p w14:paraId="22F94EA2" w14:textId="77777777" w:rsidR="009504FE" w:rsidRDefault="009504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07638B" w14:textId="77777777" w:rsidR="00BC6959" w:rsidRDefault="00000000">
    <w:pPr>
      <w:pStyle w:val="Topptekst"/>
    </w:pPr>
    <w:r>
      <w:rPr>
        <w:szCs w:val="20"/>
        <w:lang w:eastAsia="nb-NO"/>
      </w:rPr>
      <w:pict w14:anchorId="017D60E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" o:spid="_x0000_s1029" type="#_x0000_t75" style="position:absolute;margin-left:0;margin-top:0;width:483.85pt;height:53.1pt;z-index:-251660288;mso-wrap-edited:f;mso-position-horizontal:center;mso-position-horizontal-relative:margin;mso-position-vertical:center;mso-position-vertical-relative:margin" wrapcoords="-33 0 -33 21295 21600 21295 21600 0 -33 0">
          <v:imagedata r:id="rId1" o:title="mote_mellom_mennesker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B3B072" w14:textId="055D94D3" w:rsidR="00BC6959" w:rsidRDefault="0018178B" w:rsidP="00BC6959">
    <w:pPr>
      <w:pStyle w:val="Topptekst"/>
      <w:ind w:right="-99"/>
      <w:jc w:val="right"/>
    </w:pPr>
    <w:r>
      <w:rPr>
        <w:noProof/>
      </w:rPr>
      <w:drawing>
        <wp:inline distT="0" distB="0" distL="0" distR="0" wp14:anchorId="41FA831C" wp14:editId="6EB3DE21">
          <wp:extent cx="2028825" cy="1238250"/>
          <wp:effectExtent l="0" t="0" r="0" b="0"/>
          <wp:docPr id="2" name="Bild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28825" cy="1238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1F7A20" w14:textId="77777777" w:rsidR="00BC6959" w:rsidRDefault="00000000">
    <w:pPr>
      <w:pStyle w:val="Topptekst"/>
    </w:pPr>
    <w:r>
      <w:rPr>
        <w:szCs w:val="20"/>
        <w:lang w:eastAsia="nb-NO"/>
      </w:rPr>
      <w:pict w14:anchorId="5B422F2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" o:spid="_x0000_s1030" type="#_x0000_t75" style="position:absolute;margin-left:0;margin-top:0;width:483.85pt;height:53.1pt;z-index:-251659264;mso-wrap-edited:f;mso-position-horizontal:center;mso-position-horizontal-relative:margin;mso-position-vertical:center;mso-position-vertical-relative:margin" wrapcoords="-33 0 -33 21295 21600 21295 21600 0 -33 0">
          <v:imagedata r:id="rId1" o:title="mote_mellom_mennesker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513712"/>
    <w:multiLevelType w:val="hybridMultilevel"/>
    <w:tmpl w:val="513CD69A"/>
    <w:lvl w:ilvl="0" w:tplc="60F86FC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278C87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6BEFD1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57AFE7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206AB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D74629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D0CF0A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15EE2E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612701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478319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52EC"/>
    <w:rsid w:val="00037643"/>
    <w:rsid w:val="000411A7"/>
    <w:rsid w:val="00047C68"/>
    <w:rsid w:val="00053DDE"/>
    <w:rsid w:val="00080E15"/>
    <w:rsid w:val="00085270"/>
    <w:rsid w:val="000C5E24"/>
    <w:rsid w:val="00177C73"/>
    <w:rsid w:val="0018178B"/>
    <w:rsid w:val="001C7595"/>
    <w:rsid w:val="001D7BA5"/>
    <w:rsid w:val="00212788"/>
    <w:rsid w:val="00233DE9"/>
    <w:rsid w:val="002523F9"/>
    <w:rsid w:val="00280D88"/>
    <w:rsid w:val="00285A60"/>
    <w:rsid w:val="00383155"/>
    <w:rsid w:val="003947AC"/>
    <w:rsid w:val="003A4F02"/>
    <w:rsid w:val="003A735B"/>
    <w:rsid w:val="00456531"/>
    <w:rsid w:val="004743D7"/>
    <w:rsid w:val="0052761E"/>
    <w:rsid w:val="00557E7C"/>
    <w:rsid w:val="00560233"/>
    <w:rsid w:val="00563FF9"/>
    <w:rsid w:val="0057148E"/>
    <w:rsid w:val="0064256B"/>
    <w:rsid w:val="006C3C33"/>
    <w:rsid w:val="00776261"/>
    <w:rsid w:val="007A12A9"/>
    <w:rsid w:val="007E6E16"/>
    <w:rsid w:val="007F398E"/>
    <w:rsid w:val="00816403"/>
    <w:rsid w:val="00896F44"/>
    <w:rsid w:val="008A08F6"/>
    <w:rsid w:val="008C5947"/>
    <w:rsid w:val="008F1B00"/>
    <w:rsid w:val="008F5632"/>
    <w:rsid w:val="008F75B7"/>
    <w:rsid w:val="009504FE"/>
    <w:rsid w:val="00976BFF"/>
    <w:rsid w:val="00994676"/>
    <w:rsid w:val="009C6D64"/>
    <w:rsid w:val="009E375C"/>
    <w:rsid w:val="00A06BFD"/>
    <w:rsid w:val="00A11308"/>
    <w:rsid w:val="00A23B09"/>
    <w:rsid w:val="00A37F35"/>
    <w:rsid w:val="00A654E0"/>
    <w:rsid w:val="00AB4207"/>
    <w:rsid w:val="00AC554D"/>
    <w:rsid w:val="00B04C41"/>
    <w:rsid w:val="00B060A1"/>
    <w:rsid w:val="00B063FB"/>
    <w:rsid w:val="00B36746"/>
    <w:rsid w:val="00B61C0D"/>
    <w:rsid w:val="00B91A5D"/>
    <w:rsid w:val="00BA32A9"/>
    <w:rsid w:val="00BB3D54"/>
    <w:rsid w:val="00BD1042"/>
    <w:rsid w:val="00BE569C"/>
    <w:rsid w:val="00BF15D0"/>
    <w:rsid w:val="00BF2C55"/>
    <w:rsid w:val="00C2632F"/>
    <w:rsid w:val="00C62F7C"/>
    <w:rsid w:val="00C84E64"/>
    <w:rsid w:val="00C86BD4"/>
    <w:rsid w:val="00CB72C8"/>
    <w:rsid w:val="00CC460A"/>
    <w:rsid w:val="00CD22C5"/>
    <w:rsid w:val="00D54BEE"/>
    <w:rsid w:val="00D701BE"/>
    <w:rsid w:val="00DD392F"/>
    <w:rsid w:val="00DE51B8"/>
    <w:rsid w:val="00E00550"/>
    <w:rsid w:val="00E01DEB"/>
    <w:rsid w:val="00E56162"/>
    <w:rsid w:val="00E750CE"/>
    <w:rsid w:val="00EF0686"/>
    <w:rsid w:val="00F145C6"/>
    <w:rsid w:val="00F53278"/>
    <w:rsid w:val="00F752EC"/>
    <w:rsid w:val="00F8228D"/>
    <w:rsid w:val="00FA2E46"/>
    <w:rsid w:val="00FA5179"/>
    <w:rsid w:val="00FE4FD3"/>
    <w:rsid w:val="52E71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A4FC205"/>
  <w15:chartTrackingRefBased/>
  <w15:docId w15:val="{CC93C6E8-5AB5-4BA3-BD72-DC81C210CA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nb-NO" w:eastAsia="nb-N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Fotnotetekst">
    <w:name w:val="footnote text"/>
    <w:basedOn w:val="Normal"/>
    <w:semiHidden/>
    <w:rsid w:val="001A592E"/>
  </w:style>
  <w:style w:type="character" w:styleId="Fotnotereferanse">
    <w:name w:val="footnote reference"/>
    <w:semiHidden/>
    <w:rsid w:val="001A592E"/>
    <w:rPr>
      <w:vertAlign w:val="superscript"/>
    </w:rPr>
  </w:style>
  <w:style w:type="paragraph" w:styleId="Topptekst">
    <w:name w:val="header"/>
    <w:basedOn w:val="Normal"/>
    <w:rsid w:val="001A592E"/>
    <w:pPr>
      <w:tabs>
        <w:tab w:val="center" w:pos="4320"/>
        <w:tab w:val="right" w:pos="8640"/>
      </w:tabs>
    </w:pPr>
  </w:style>
  <w:style w:type="paragraph" w:styleId="Bunntekst">
    <w:name w:val="footer"/>
    <w:basedOn w:val="Normal"/>
    <w:semiHidden/>
    <w:rsid w:val="001A592E"/>
    <w:pPr>
      <w:tabs>
        <w:tab w:val="center" w:pos="4320"/>
        <w:tab w:val="right" w:pos="8640"/>
      </w:tabs>
    </w:pPr>
  </w:style>
  <w:style w:type="paragraph" w:customStyle="1" w:styleId="BasicParagraph">
    <w:name w:val="[Basic Paragraph]"/>
    <w:basedOn w:val="Normal"/>
    <w:rsid w:val="001A592E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  <w:lang w:val="en-US" w:bidi="en-US"/>
    </w:rPr>
  </w:style>
  <w:style w:type="character" w:styleId="Hyperkobling">
    <w:name w:val="Hyperlink"/>
    <w:basedOn w:val="Standardskriftforavsnitt"/>
    <w:uiPriority w:val="99"/>
    <w:unhideWhenUsed/>
    <w:rsid w:val="0018178B"/>
    <w:rPr>
      <w:color w:val="0563C1" w:themeColor="hyperlink"/>
      <w:u w:val="single"/>
    </w:rPr>
  </w:style>
  <w:style w:type="character" w:styleId="Ulstomtale">
    <w:name w:val="Unresolved Mention"/>
    <w:basedOn w:val="Standardskriftforavsnitt"/>
    <w:uiPriority w:val="99"/>
    <w:semiHidden/>
    <w:unhideWhenUsed/>
    <w:rsid w:val="0018178B"/>
    <w:rPr>
      <w:color w:val="605E5C"/>
      <w:shd w:val="clear" w:color="auto" w:fill="E1DFDD"/>
    </w:rPr>
  </w:style>
  <w:style w:type="paragraph" w:customStyle="1" w:styleId="paragraph">
    <w:name w:val="paragraph"/>
    <w:basedOn w:val="Normal"/>
    <w:rsid w:val="00A37F35"/>
    <w:pPr>
      <w:spacing w:before="100" w:beforeAutospacing="1" w:after="100" w:afterAutospacing="1"/>
    </w:pPr>
    <w:rPr>
      <w:lang w:eastAsia="nb-NO"/>
    </w:rPr>
  </w:style>
  <w:style w:type="character" w:customStyle="1" w:styleId="normaltextrun">
    <w:name w:val="normaltextrun"/>
    <w:basedOn w:val="Standardskriftforavsnitt"/>
    <w:rsid w:val="00A37F35"/>
  </w:style>
  <w:style w:type="character" w:customStyle="1" w:styleId="eop">
    <w:name w:val="eop"/>
    <w:basedOn w:val="Standardskriftforavsnitt"/>
    <w:rsid w:val="00A37F35"/>
  </w:style>
  <w:style w:type="character" w:customStyle="1" w:styleId="tabchar">
    <w:name w:val="tabchar"/>
    <w:basedOn w:val="Standardskriftforavsnitt"/>
    <w:rsid w:val="00A37F35"/>
  </w:style>
  <w:style w:type="table" w:styleId="Tabellrutenett">
    <w:name w:val="Table Grid"/>
    <w:basedOn w:val="Vanligtabell"/>
    <w:uiPriority w:val="39"/>
    <w:rsid w:val="0064256B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avsnitt">
    <w:name w:val="List Paragraph"/>
    <w:basedOn w:val="Normal"/>
    <w:uiPriority w:val="34"/>
    <w:qFormat/>
    <w:rsid w:val="0064256B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2291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555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637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598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742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841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602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06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989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223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686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17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017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934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233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1411014">
              <w:marLeft w:val="-4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7982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4605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2790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2594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9559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2447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8626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0453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1297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21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510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9560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8924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1172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9971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6845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114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1374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2066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1452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8317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1073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6422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82183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4527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58599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352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54840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8178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8308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8275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554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0753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0693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8241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3461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7912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991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5001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27090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8186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1100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3873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8542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7314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8039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6951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3531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5401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3543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8441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8428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3112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125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494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6296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0728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3980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5629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00422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01651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294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783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53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747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863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729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17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126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6000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962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093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01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558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056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271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35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56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295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005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430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81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096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6691573">
              <w:marLeft w:val="-4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044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8955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9192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245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4780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2892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982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3272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461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6325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0554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9094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0114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5833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823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9314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6153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3078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2926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0976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3608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6228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0173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4063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3148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762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917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995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1039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0672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0169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7125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3911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4222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3347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5257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5702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6600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0310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112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3022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7127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0772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7388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2336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72593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6620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4184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7103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286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6466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11558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155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8253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6223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6368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6791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8999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8077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18962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59278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421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57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300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898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849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864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540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w2.brreg.no/enhet/sok/detalj.jsp?orgnr=948164256" TargetMode="External"/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itlin\Downloads\frivilligsentral_wordmal.dot" TargetMode="Externa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CAE2A88F7767445AE07B962980F39DB" ma:contentTypeVersion="15" ma:contentTypeDescription="Opprett et nytt dokument." ma:contentTypeScope="" ma:versionID="980e6523e83af20af2b223cd3d039b9a">
  <xsd:schema xmlns:xsd="http://www.w3.org/2001/XMLSchema" xmlns:xs="http://www.w3.org/2001/XMLSchema" xmlns:p="http://schemas.microsoft.com/office/2006/metadata/properties" xmlns:ns2="f27f9627-ef06-45af-92c4-0219d23e0ec9" xmlns:ns3="1195dd94-fac3-4f97-878e-82b565af33c2" targetNamespace="http://schemas.microsoft.com/office/2006/metadata/properties" ma:root="true" ma:fieldsID="b1a61a22d599cd6642907a0a5fe0c180" ns2:_="" ns3:_="">
    <xsd:import namespace="f27f9627-ef06-45af-92c4-0219d23e0ec9"/>
    <xsd:import namespace="1195dd94-fac3-4f97-878e-82b565af33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7f9627-ef06-45af-92c4-0219d23e0e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Bildemerkelapper" ma:readOnly="false" ma:fieldId="{5cf76f15-5ced-4ddc-b409-7134ff3c332f}" ma:taxonomyMulti="true" ma:sspId="3b67ce05-1468-42e4-bab1-eb2f0df4161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195dd94-fac3-4f97-878e-82b565af33c2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Del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lingsdetaljer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31ef99c6-b498-4e93-bb76-35516a48f1bf}" ma:internalName="TaxCatchAll" ma:showField="CatchAllData" ma:web="1195dd94-fac3-4f97-878e-82b565af33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holdstype"/>
        <xsd:element ref="dc:title" minOccurs="0" maxOccurs="1" ma:index="4" ma:displayName="Tit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195dd94-fac3-4f97-878e-82b565af33c2" xsi:nil="true"/>
    <lcf76f155ced4ddcb4097134ff3c332f xmlns="f27f9627-ef06-45af-92c4-0219d23e0ec9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4249742-882C-4997-BB06-1B10F3E8945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7f9627-ef06-45af-92c4-0219d23e0ec9"/>
    <ds:schemaRef ds:uri="1195dd94-fac3-4f97-878e-82b565af33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B2D31AA-65F1-4FE2-A372-529FF47FACEB}">
  <ds:schemaRefs>
    <ds:schemaRef ds:uri="http://schemas.microsoft.com/office/2006/metadata/properties"/>
    <ds:schemaRef ds:uri="http://schemas.microsoft.com/office/infopath/2007/PartnerControls"/>
    <ds:schemaRef ds:uri="1195dd94-fac3-4f97-878e-82b565af33c2"/>
    <ds:schemaRef ds:uri="f27f9627-ef06-45af-92c4-0219d23e0ec9"/>
  </ds:schemaRefs>
</ds:datastoreItem>
</file>

<file path=customXml/itemProps3.xml><?xml version="1.0" encoding="utf-8"?>
<ds:datastoreItem xmlns:ds="http://schemas.openxmlformats.org/officeDocument/2006/customXml" ds:itemID="{AF13C3FC-3B95-4A5F-8791-FDFFB558F4C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frivilligsentral_wordmal</Template>
  <TotalTime>138</TotalTime>
  <Pages>2</Pages>
  <Words>123</Words>
  <Characters>658</Characters>
  <Application>Microsoft Office Word</Application>
  <DocSecurity>0</DocSecurity>
  <Lines>5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Rita Lindblad</dc:creator>
  <cp:keywords/>
  <cp:lastModifiedBy>Gro Anita Kversøy</cp:lastModifiedBy>
  <cp:revision>65</cp:revision>
  <cp:lastPrinted>2008-11-10T09:50:00Z</cp:lastPrinted>
  <dcterms:created xsi:type="dcterms:W3CDTF">2022-08-11T11:49:00Z</dcterms:created>
  <dcterms:modified xsi:type="dcterms:W3CDTF">2022-08-17T10:03:00Z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0x0101008CAE2A88F7767445AE07B962980F39DB</vt:lpwstr>
  </property>
  <property fmtid="{D5CDD505-2E9C-101B-9397-08002B2CF9AE}" pid="3" name="MediaServiceImageTags">
    <vt:lpwstr/>
  </property>
</Properties>
</file>