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4E7F" w14:textId="3CC73CD5" w:rsidR="00007C08" w:rsidRDefault="001E2E36" w:rsidP="00F6643E">
      <w:pPr>
        <w:rPr>
          <w:rStyle w:val="eop"/>
          <w:rFonts w:ascii="Calibri Light" w:hAnsi="Calibri Light" w:cs="Calibri Light"/>
          <w:b/>
          <w:bCs/>
          <w:color w:val="000000"/>
          <w:sz w:val="52"/>
          <w:szCs w:val="52"/>
          <w:shd w:val="clear" w:color="auto" w:fill="FFFFFF"/>
        </w:rPr>
      </w:pPr>
      <w:r>
        <w:rPr>
          <w:noProof/>
        </w:rPr>
        <w:pict w14:anchorId="32FD25DF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-6.95pt;margin-top:-67.45pt;width:266.45pt;height:61.2pt;z-index:251657216;visibility:visible;mso-wrap-style:non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6701D85D" w14:textId="2317441F" w:rsidR="0096726F" w:rsidRDefault="001E2E36">
                  <w:r>
                    <w:rPr>
                      <w:rFonts w:ascii="Calibri" w:hAnsi="Calibri" w:cs="Calibri"/>
                    </w:rPr>
                    <w:pict w14:anchorId="31F65560"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48.25pt;height:51pt" fillcolor="black" stroked="f">
                        <v:stroke r:id="rId11" o:title=""/>
                        <v:shadow on="t" color="#b2b2b2" opacity="52429f" offset="3pt"/>
                        <v:textpath style="font-family:&quot;Times New Roman&quot;;v-text-kern:t" trim="t" fitpath="t" string="HUSREGLER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67027D" w:rsidRPr="00D2331F">
        <w:rPr>
          <w:rStyle w:val="normaltextrun"/>
          <w:rFonts w:ascii="Calibri Light" w:hAnsi="Calibri Light" w:cs="Calibri Light"/>
          <w:b/>
          <w:bCs/>
          <w:color w:val="000000"/>
          <w:sz w:val="52"/>
          <w:szCs w:val="52"/>
          <w:shd w:val="clear" w:color="auto" w:fill="FFFFFF"/>
        </w:rPr>
        <w:t>for alle som bruker Musikkbingen</w:t>
      </w:r>
      <w:r w:rsidR="0067027D" w:rsidRPr="00D2331F">
        <w:rPr>
          <w:rStyle w:val="eop"/>
          <w:rFonts w:ascii="Calibri Light" w:hAnsi="Calibri Light" w:cs="Calibri Light"/>
          <w:b/>
          <w:bCs/>
          <w:color w:val="000000"/>
          <w:sz w:val="52"/>
          <w:szCs w:val="52"/>
          <w:shd w:val="clear" w:color="auto" w:fill="FFFFFF"/>
        </w:rPr>
        <w:t> </w:t>
      </w:r>
    </w:p>
    <w:p w14:paraId="6DCD3DA2" w14:textId="19F89B3E" w:rsidR="0067027D" w:rsidRPr="00D2331F" w:rsidRDefault="0067027D" w:rsidP="00A66FDD">
      <w:pPr>
        <w:rPr>
          <w:b/>
          <w:bCs/>
          <w:sz w:val="52"/>
          <w:szCs w:val="52"/>
        </w:rPr>
      </w:pPr>
      <w:r w:rsidRPr="00D2331F">
        <w:rPr>
          <w:b/>
          <w:bCs/>
          <w:sz w:val="52"/>
          <w:szCs w:val="52"/>
        </w:rPr>
        <w:t xml:space="preserve"> </w:t>
      </w:r>
    </w:p>
    <w:p w14:paraId="09938E37" w14:textId="77777777" w:rsidR="00A66FDD" w:rsidRPr="00645425" w:rsidRDefault="00A66FDD" w:rsidP="00A66FDD">
      <w:pPr>
        <w:rPr>
          <w:b/>
          <w:bCs/>
          <w:sz w:val="28"/>
          <w:szCs w:val="28"/>
        </w:rPr>
      </w:pPr>
    </w:p>
    <w:p w14:paraId="7D0166F3" w14:textId="2980EF54" w:rsidR="007812A7" w:rsidRPr="00D2331F" w:rsidRDefault="00D2331F" w:rsidP="00A5432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E2357">
        <w:rPr>
          <w:rFonts w:ascii="Times New Roman" w:hAnsi="Times New Roman" w:cs="Times New Roman"/>
          <w:b/>
          <w:bCs/>
          <w:sz w:val="40"/>
          <w:szCs w:val="40"/>
        </w:rPr>
        <w:t xml:space="preserve">Se </w:t>
      </w:r>
      <w:r w:rsidR="007812A7" w:rsidRPr="002E2357">
        <w:rPr>
          <w:rFonts w:ascii="Times New Roman" w:hAnsi="Times New Roman" w:cs="Times New Roman"/>
          <w:b/>
          <w:bCs/>
          <w:sz w:val="40"/>
          <w:szCs w:val="40"/>
        </w:rPr>
        <w:t xml:space="preserve">over at alt utstyr er </w:t>
      </w:r>
      <w:r w:rsidR="00E26C4A" w:rsidRPr="002E2357">
        <w:rPr>
          <w:rFonts w:ascii="Times New Roman" w:hAnsi="Times New Roman" w:cs="Times New Roman"/>
          <w:b/>
          <w:bCs/>
          <w:sz w:val="40"/>
          <w:szCs w:val="40"/>
        </w:rPr>
        <w:t xml:space="preserve">der og i orden </w:t>
      </w:r>
      <w:r w:rsidR="007812A7" w:rsidRPr="002E2357">
        <w:rPr>
          <w:rFonts w:ascii="Times New Roman" w:hAnsi="Times New Roman" w:cs="Times New Roman"/>
          <w:b/>
          <w:bCs/>
          <w:sz w:val="40"/>
          <w:szCs w:val="40"/>
        </w:rPr>
        <w:t>når du kommer.</w:t>
      </w:r>
      <w:r w:rsidR="007812A7" w:rsidRPr="00D2331F">
        <w:rPr>
          <w:rFonts w:ascii="Times New Roman" w:hAnsi="Times New Roman" w:cs="Times New Roman"/>
          <w:sz w:val="40"/>
          <w:szCs w:val="40"/>
        </w:rPr>
        <w:t xml:space="preserve"> </w:t>
      </w:r>
      <w:r w:rsidR="00E26C4A" w:rsidRPr="00D2331F">
        <w:rPr>
          <w:rFonts w:ascii="Times New Roman" w:hAnsi="Times New Roman" w:cs="Times New Roman"/>
          <w:sz w:val="40"/>
          <w:szCs w:val="40"/>
        </w:rPr>
        <w:t xml:space="preserve">Sjekk med </w:t>
      </w:r>
      <w:r w:rsidR="00923006" w:rsidRPr="00D2331F">
        <w:rPr>
          <w:rFonts w:ascii="Times New Roman" w:hAnsi="Times New Roman" w:cs="Times New Roman"/>
          <w:sz w:val="40"/>
          <w:szCs w:val="40"/>
        </w:rPr>
        <w:t xml:space="preserve">utstyrslista som henger i bingen. Meld fra til Frivilligsentralen </w:t>
      </w:r>
      <w:r w:rsidR="007D02FF">
        <w:rPr>
          <w:rFonts w:ascii="Times New Roman" w:hAnsi="Times New Roman" w:cs="Times New Roman"/>
          <w:sz w:val="40"/>
          <w:szCs w:val="40"/>
        </w:rPr>
        <w:t xml:space="preserve">på </w:t>
      </w:r>
      <w:proofErr w:type="spellStart"/>
      <w:r w:rsidR="007D02FF">
        <w:rPr>
          <w:rFonts w:ascii="Times New Roman" w:hAnsi="Times New Roman" w:cs="Times New Roman"/>
          <w:sz w:val="40"/>
          <w:szCs w:val="40"/>
        </w:rPr>
        <w:t>tlfnr</w:t>
      </w:r>
      <w:proofErr w:type="spellEnd"/>
      <w:r w:rsidR="007D02FF">
        <w:rPr>
          <w:rFonts w:ascii="Times New Roman" w:hAnsi="Times New Roman" w:cs="Times New Roman"/>
          <w:sz w:val="40"/>
          <w:szCs w:val="40"/>
        </w:rPr>
        <w:t xml:space="preserve">. </w:t>
      </w:r>
      <w:r w:rsidR="007D02FF" w:rsidRPr="007D02FF">
        <w:rPr>
          <w:rFonts w:ascii="Times New Roman" w:hAnsi="Times New Roman" w:cs="Times New Roman"/>
          <w:b/>
          <w:bCs/>
          <w:sz w:val="40"/>
          <w:szCs w:val="40"/>
        </w:rPr>
        <w:t>63 85 26 80</w:t>
      </w:r>
      <w:r w:rsidR="007D02FF">
        <w:rPr>
          <w:rFonts w:ascii="Times New Roman" w:hAnsi="Times New Roman" w:cs="Times New Roman"/>
          <w:sz w:val="40"/>
          <w:szCs w:val="40"/>
        </w:rPr>
        <w:t xml:space="preserve"> eller e-post </w:t>
      </w:r>
      <w:hyperlink r:id="rId12" w:history="1">
        <w:r w:rsidR="007D02FF" w:rsidRPr="007D02FF">
          <w:rPr>
            <w:rStyle w:val="Hyperkobling"/>
            <w:rFonts w:ascii="Times New Roman" w:hAnsi="Times New Roman" w:cs="Times New Roman"/>
            <w:b/>
            <w:bCs/>
            <w:sz w:val="40"/>
            <w:szCs w:val="40"/>
          </w:rPr>
          <w:t>frivillig@ahk.no</w:t>
        </w:r>
      </w:hyperlink>
      <w:r w:rsidR="007D02FF">
        <w:rPr>
          <w:rFonts w:ascii="Times New Roman" w:hAnsi="Times New Roman" w:cs="Times New Roman"/>
          <w:sz w:val="40"/>
          <w:szCs w:val="40"/>
        </w:rPr>
        <w:t xml:space="preserve"> </w:t>
      </w:r>
      <w:r w:rsidR="00923006" w:rsidRPr="00D2331F">
        <w:rPr>
          <w:rFonts w:ascii="Times New Roman" w:hAnsi="Times New Roman" w:cs="Times New Roman"/>
          <w:sz w:val="40"/>
          <w:szCs w:val="40"/>
        </w:rPr>
        <w:t>hvis det er noe som mangler</w:t>
      </w:r>
      <w:r w:rsidR="00D47A61">
        <w:rPr>
          <w:rFonts w:ascii="Times New Roman" w:hAnsi="Times New Roman" w:cs="Times New Roman"/>
          <w:sz w:val="40"/>
          <w:szCs w:val="40"/>
        </w:rPr>
        <w:t xml:space="preserve">, er ødelagt eller på annen måte ikke fremstår greit. </w:t>
      </w:r>
    </w:p>
    <w:p w14:paraId="29B4D784" w14:textId="49984816" w:rsidR="0067027D" w:rsidRPr="00D2331F" w:rsidRDefault="0067027D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Røyking</w:t>
      </w:r>
      <w:r w:rsidR="002825A8" w:rsidRPr="00D2331F">
        <w:rPr>
          <w:rFonts w:ascii="Times New Roman" w:hAnsi="Times New Roman" w:cs="Times New Roman"/>
          <w:sz w:val="40"/>
          <w:szCs w:val="40"/>
        </w:rPr>
        <w:t>, alkohol og bruk av rusmidler</w:t>
      </w:r>
      <w:r w:rsidRPr="00D2331F">
        <w:rPr>
          <w:rFonts w:ascii="Times New Roman" w:hAnsi="Times New Roman" w:cs="Times New Roman"/>
          <w:sz w:val="40"/>
          <w:szCs w:val="40"/>
        </w:rPr>
        <w:t xml:space="preserve"> er selvfølgelig forbudt i Musikkbingen</w:t>
      </w:r>
      <w:r w:rsidR="00007C08">
        <w:rPr>
          <w:rFonts w:ascii="Times New Roman" w:hAnsi="Times New Roman" w:cs="Times New Roman"/>
          <w:sz w:val="40"/>
          <w:szCs w:val="40"/>
        </w:rPr>
        <w:t>.</w:t>
      </w:r>
    </w:p>
    <w:p w14:paraId="19BCB0E2" w14:textId="3C38F00D" w:rsidR="0067027D" w:rsidRPr="00D2331F" w:rsidRDefault="00E11C08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 xml:space="preserve">Utstyr som står i </w:t>
      </w:r>
      <w:r w:rsidR="00150C50" w:rsidRPr="00D2331F">
        <w:rPr>
          <w:rFonts w:ascii="Times New Roman" w:hAnsi="Times New Roman" w:cs="Times New Roman"/>
          <w:sz w:val="40"/>
          <w:szCs w:val="40"/>
        </w:rPr>
        <w:t>lokalet,</w:t>
      </w:r>
      <w:r w:rsidRPr="00D2331F">
        <w:rPr>
          <w:rFonts w:ascii="Times New Roman" w:hAnsi="Times New Roman" w:cs="Times New Roman"/>
          <w:sz w:val="40"/>
          <w:szCs w:val="40"/>
        </w:rPr>
        <w:t xml:space="preserve"> er til fri disposisjon.</w:t>
      </w:r>
      <w:r w:rsidR="00B050D5" w:rsidRPr="00D2331F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0873654" w14:textId="61D824B7" w:rsidR="00B050D5" w:rsidRPr="00D2331F" w:rsidRDefault="00B050D5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Privat utstyr/instrument</w:t>
      </w:r>
      <w:r w:rsidR="009D49D4" w:rsidRPr="00D2331F">
        <w:rPr>
          <w:rFonts w:ascii="Times New Roman" w:hAnsi="Times New Roman" w:cs="Times New Roman"/>
          <w:sz w:val="40"/>
          <w:szCs w:val="40"/>
        </w:rPr>
        <w:t xml:space="preserve"> skal tas med </w:t>
      </w:r>
      <w:r w:rsidR="00A54E8C" w:rsidRPr="00D2331F">
        <w:rPr>
          <w:rFonts w:ascii="Times New Roman" w:hAnsi="Times New Roman" w:cs="Times New Roman"/>
          <w:sz w:val="40"/>
          <w:szCs w:val="40"/>
        </w:rPr>
        <w:t xml:space="preserve">ut av Musikkbingen </w:t>
      </w:r>
      <w:r w:rsidR="009D49D4" w:rsidRPr="00D2331F">
        <w:rPr>
          <w:rFonts w:ascii="Times New Roman" w:hAnsi="Times New Roman" w:cs="Times New Roman"/>
          <w:sz w:val="40"/>
          <w:szCs w:val="40"/>
        </w:rPr>
        <w:t>når man er ferdig med å øve. Frivilligsentralen har ikke ansvar for gjenglemte</w:t>
      </w:r>
      <w:r w:rsidR="00A54E8C" w:rsidRPr="00D2331F">
        <w:rPr>
          <w:rFonts w:ascii="Times New Roman" w:hAnsi="Times New Roman" w:cs="Times New Roman"/>
          <w:sz w:val="40"/>
          <w:szCs w:val="40"/>
        </w:rPr>
        <w:t xml:space="preserve">/gjensatte ting. </w:t>
      </w:r>
    </w:p>
    <w:p w14:paraId="42BC53F6" w14:textId="32B7C278" w:rsidR="00E11C08" w:rsidRPr="00D2331F" w:rsidRDefault="00A74E51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Det skal ikke gjøres endringer på instrumenter</w:t>
      </w:r>
      <w:r w:rsidR="00815593" w:rsidRPr="00D2331F">
        <w:rPr>
          <w:rFonts w:ascii="Times New Roman" w:hAnsi="Times New Roman" w:cs="Times New Roman"/>
          <w:sz w:val="40"/>
          <w:szCs w:val="40"/>
        </w:rPr>
        <w:t xml:space="preserve"> eller </w:t>
      </w:r>
      <w:r w:rsidR="00D76259" w:rsidRPr="00D2331F">
        <w:rPr>
          <w:rFonts w:ascii="Times New Roman" w:hAnsi="Times New Roman" w:cs="Times New Roman"/>
          <w:sz w:val="40"/>
          <w:szCs w:val="40"/>
        </w:rPr>
        <w:t>utstyr</w:t>
      </w:r>
      <w:r w:rsidRPr="00D2331F">
        <w:rPr>
          <w:rFonts w:ascii="Times New Roman" w:hAnsi="Times New Roman" w:cs="Times New Roman"/>
          <w:sz w:val="40"/>
          <w:szCs w:val="40"/>
        </w:rPr>
        <w:t xml:space="preserve"> som står i lokalet.</w:t>
      </w:r>
    </w:p>
    <w:p w14:paraId="40B61282" w14:textId="721247D6" w:rsidR="00741F7D" w:rsidRPr="00D2331F" w:rsidRDefault="00741F7D" w:rsidP="00741F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Anlegg/forsterkere skal slåes av i riktig rekkefølge</w:t>
      </w:r>
      <w:r w:rsidR="00007C08">
        <w:rPr>
          <w:rFonts w:ascii="Times New Roman" w:hAnsi="Times New Roman" w:cs="Times New Roman"/>
          <w:sz w:val="40"/>
          <w:szCs w:val="40"/>
        </w:rPr>
        <w:t>.</w:t>
      </w:r>
    </w:p>
    <w:p w14:paraId="76DA7DFA" w14:textId="6A02FFDF" w:rsidR="0067027D" w:rsidRDefault="0067027D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Tørk over utstyr</w:t>
      </w:r>
      <w:r w:rsidR="00A74E51" w:rsidRPr="00D2331F">
        <w:rPr>
          <w:rFonts w:ascii="Times New Roman" w:hAnsi="Times New Roman" w:cs="Times New Roman"/>
          <w:sz w:val="40"/>
          <w:szCs w:val="40"/>
        </w:rPr>
        <w:t xml:space="preserve"> </w:t>
      </w:r>
      <w:r w:rsidRPr="00D2331F">
        <w:rPr>
          <w:rFonts w:ascii="Times New Roman" w:hAnsi="Times New Roman" w:cs="Times New Roman"/>
          <w:sz w:val="40"/>
          <w:szCs w:val="40"/>
        </w:rPr>
        <w:t xml:space="preserve">med </w:t>
      </w:r>
      <w:proofErr w:type="spellStart"/>
      <w:r w:rsidRPr="00D2331F">
        <w:rPr>
          <w:rFonts w:ascii="Times New Roman" w:hAnsi="Times New Roman" w:cs="Times New Roman"/>
          <w:sz w:val="40"/>
          <w:szCs w:val="40"/>
        </w:rPr>
        <w:t>antibacservietter</w:t>
      </w:r>
      <w:proofErr w:type="spellEnd"/>
      <w:r w:rsidRPr="00D2331F">
        <w:rPr>
          <w:rFonts w:ascii="Times New Roman" w:hAnsi="Times New Roman" w:cs="Times New Roman"/>
          <w:sz w:val="40"/>
          <w:szCs w:val="40"/>
        </w:rPr>
        <w:t xml:space="preserve"> etter bruk</w:t>
      </w:r>
      <w:r w:rsidR="00D76259" w:rsidRPr="00D2331F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5B7832E5" w14:textId="7AE5E92F" w:rsidR="00831775" w:rsidRPr="00D2331F" w:rsidRDefault="00831775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Er det behov for det, støvsug gulvet</w:t>
      </w:r>
      <w:r w:rsidR="0087027F">
        <w:rPr>
          <w:rFonts w:ascii="Times New Roman" w:hAnsi="Times New Roman" w:cs="Times New Roman"/>
          <w:sz w:val="40"/>
          <w:szCs w:val="40"/>
        </w:rPr>
        <w:t xml:space="preserve">. Støvsuger står i kottet. </w:t>
      </w:r>
    </w:p>
    <w:p w14:paraId="0F664E0A" w14:textId="49A408A3" w:rsidR="00D76259" w:rsidRPr="00D2331F" w:rsidRDefault="00284439" w:rsidP="0067027D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Sett utstyret på plass, slik det var da du kom.</w:t>
      </w:r>
    </w:p>
    <w:p w14:paraId="3090F025" w14:textId="1351CA5D" w:rsidR="00C5326A" w:rsidRPr="00D2331F" w:rsidRDefault="0067027D" w:rsidP="00C5326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Sjekk at lyset er slukket</w:t>
      </w:r>
      <w:r w:rsidR="00E734D4">
        <w:rPr>
          <w:rFonts w:ascii="Times New Roman" w:hAnsi="Times New Roman" w:cs="Times New Roman"/>
          <w:sz w:val="40"/>
          <w:szCs w:val="40"/>
        </w:rPr>
        <w:t>, gardiner er trukket for</w:t>
      </w:r>
      <w:r w:rsidRPr="00D2331F">
        <w:rPr>
          <w:rFonts w:ascii="Times New Roman" w:hAnsi="Times New Roman" w:cs="Times New Roman"/>
          <w:sz w:val="40"/>
          <w:szCs w:val="40"/>
        </w:rPr>
        <w:t xml:space="preserve"> og at vinduer og dører er låst når du forlater lokalet</w:t>
      </w:r>
      <w:r w:rsidR="00375875">
        <w:rPr>
          <w:rFonts w:ascii="Times New Roman" w:hAnsi="Times New Roman" w:cs="Times New Roman"/>
          <w:sz w:val="40"/>
          <w:szCs w:val="40"/>
        </w:rPr>
        <w:t>.</w:t>
      </w:r>
    </w:p>
    <w:p w14:paraId="406C69BE" w14:textId="0AECE119" w:rsidR="000C44A7" w:rsidRDefault="000C44A7" w:rsidP="00C5326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Toalett er inne på Bjørkelangen Stasjon. Bruk tildelt kode til dørlåsen. Vis hensyn til andre som evt. er i lokalet der</w:t>
      </w:r>
      <w:r w:rsidR="00C60EBE" w:rsidRPr="00D2331F">
        <w:rPr>
          <w:rFonts w:ascii="Times New Roman" w:hAnsi="Times New Roman" w:cs="Times New Roman"/>
          <w:sz w:val="40"/>
          <w:szCs w:val="40"/>
        </w:rPr>
        <w:t xml:space="preserve"> og husk og lås døra når du går</w:t>
      </w:r>
      <w:r w:rsidR="00375875">
        <w:rPr>
          <w:rFonts w:ascii="Times New Roman" w:hAnsi="Times New Roman" w:cs="Times New Roman"/>
          <w:sz w:val="40"/>
          <w:szCs w:val="40"/>
        </w:rPr>
        <w:t xml:space="preserve"> derifra.</w:t>
      </w:r>
    </w:p>
    <w:p w14:paraId="3435C8BD" w14:textId="57AF7732" w:rsidR="0096726F" w:rsidRPr="00D2331F" w:rsidRDefault="0096726F" w:rsidP="00C5326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Flasker tas med ut av lokalet.</w:t>
      </w:r>
    </w:p>
    <w:p w14:paraId="1323BA1B" w14:textId="4BEAC126" w:rsidR="00C5326A" w:rsidRPr="00D2331F" w:rsidRDefault="00C5326A" w:rsidP="00C5326A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Søppel skal kastes i avfallsdunken</w:t>
      </w:r>
      <w:r w:rsidR="0087027F">
        <w:rPr>
          <w:rFonts w:ascii="Times New Roman" w:hAnsi="Times New Roman" w:cs="Times New Roman"/>
          <w:sz w:val="40"/>
          <w:szCs w:val="40"/>
        </w:rPr>
        <w:t xml:space="preserve">. </w:t>
      </w:r>
      <w:r w:rsidR="002C55F4">
        <w:rPr>
          <w:rFonts w:ascii="Times New Roman" w:hAnsi="Times New Roman" w:cs="Times New Roman"/>
          <w:sz w:val="40"/>
          <w:szCs w:val="40"/>
        </w:rPr>
        <w:t xml:space="preserve">Fulle avfallsposer kastes </w:t>
      </w:r>
      <w:r w:rsidR="0087027F">
        <w:rPr>
          <w:rFonts w:ascii="Times New Roman" w:hAnsi="Times New Roman" w:cs="Times New Roman"/>
          <w:sz w:val="40"/>
          <w:szCs w:val="40"/>
        </w:rPr>
        <w:t>i avfallsdunken</w:t>
      </w:r>
      <w:r w:rsidR="002C55F4">
        <w:rPr>
          <w:rFonts w:ascii="Times New Roman" w:hAnsi="Times New Roman" w:cs="Times New Roman"/>
          <w:sz w:val="40"/>
          <w:szCs w:val="40"/>
        </w:rPr>
        <w:t xml:space="preserve"> </w:t>
      </w:r>
      <w:r w:rsidRPr="00D2331F">
        <w:rPr>
          <w:rFonts w:ascii="Times New Roman" w:hAnsi="Times New Roman" w:cs="Times New Roman"/>
          <w:sz w:val="40"/>
          <w:szCs w:val="40"/>
        </w:rPr>
        <w:t>som står på siden av Bjørkelangen Stasjon – mot stasjonsparken</w:t>
      </w:r>
      <w:r w:rsidR="00375875">
        <w:rPr>
          <w:rFonts w:ascii="Times New Roman" w:hAnsi="Times New Roman" w:cs="Times New Roman"/>
          <w:sz w:val="40"/>
          <w:szCs w:val="40"/>
        </w:rPr>
        <w:t>.</w:t>
      </w:r>
    </w:p>
    <w:p w14:paraId="76D2AFFD" w14:textId="1912AC7B" w:rsidR="0067027D" w:rsidRPr="00D2331F" w:rsidRDefault="0067027D" w:rsidP="000F51AD">
      <w:pPr>
        <w:pStyle w:val="Listeavsnitt"/>
        <w:numPr>
          <w:ilvl w:val="0"/>
          <w:numId w:val="3"/>
        </w:numPr>
        <w:spacing w:line="360" w:lineRule="auto"/>
        <w:rPr>
          <w:sz w:val="40"/>
          <w:szCs w:val="40"/>
        </w:rPr>
      </w:pPr>
      <w:r w:rsidRPr="00D2331F">
        <w:rPr>
          <w:rFonts w:ascii="Times New Roman" w:hAnsi="Times New Roman" w:cs="Times New Roman"/>
          <w:sz w:val="40"/>
          <w:szCs w:val="40"/>
        </w:rPr>
        <w:t>Vedr. booking av tider</w:t>
      </w:r>
      <w:r w:rsidR="00E734D4">
        <w:rPr>
          <w:rFonts w:ascii="Times New Roman" w:hAnsi="Times New Roman" w:cs="Times New Roman"/>
          <w:sz w:val="40"/>
          <w:szCs w:val="40"/>
        </w:rPr>
        <w:t>,</w:t>
      </w:r>
      <w:r w:rsidRPr="00D2331F">
        <w:rPr>
          <w:rFonts w:ascii="Times New Roman" w:hAnsi="Times New Roman" w:cs="Times New Roman"/>
          <w:sz w:val="40"/>
          <w:szCs w:val="40"/>
        </w:rPr>
        <w:t xml:space="preserve"> kan man bare reservere </w:t>
      </w:r>
      <w:r w:rsidR="00E734D4">
        <w:rPr>
          <w:rFonts w:ascii="Times New Roman" w:hAnsi="Times New Roman" w:cs="Times New Roman"/>
          <w:sz w:val="40"/>
          <w:szCs w:val="40"/>
        </w:rPr>
        <w:t>é</w:t>
      </w:r>
      <w:r w:rsidRPr="00D2331F">
        <w:rPr>
          <w:rFonts w:ascii="Times New Roman" w:hAnsi="Times New Roman" w:cs="Times New Roman"/>
          <w:sz w:val="40"/>
          <w:szCs w:val="40"/>
        </w:rPr>
        <w:t xml:space="preserve">n økt per dag – flest mulig skal få mulighet til å øve. </w:t>
      </w:r>
    </w:p>
    <w:p w14:paraId="2B7C019E" w14:textId="1028BFA4" w:rsidR="00D2331F" w:rsidRPr="00424CB0" w:rsidRDefault="001E2E36" w:rsidP="00424CB0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noProof/>
          <w:sz w:val="40"/>
          <w:szCs w:val="40"/>
        </w:rPr>
        <w:pict w14:anchorId="5CD12C75">
          <v:shape id="Tekstboks 2" o:spid="_x0000_s2050" type="#_x0000_t202" style="position:absolute;left:0;text-align:left;margin-left:22.3pt;margin-top:62.65pt;width:702.8pt;height:48.65pt;z-index:-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#00b050" strokeweight="6pt">
            <v:fill opacity="64881f"/>
            <v:textbox style="mso-next-textbox:#Tekstboks 2;mso-fit-shape-to-text:t">
              <w:txbxContent>
                <w:p w14:paraId="7AD26070" w14:textId="6ECF139B" w:rsidR="00B15EFB" w:rsidRPr="007A45F0" w:rsidRDefault="00B15EFB">
                  <w:pPr>
                    <w:rPr>
                      <w:rFonts w:ascii="MV Boli" w:hAnsi="MV Boli" w:cs="MV Boli"/>
                      <w:b/>
                      <w:bCs/>
                      <w:sz w:val="44"/>
                      <w:szCs w:val="44"/>
                    </w:rPr>
                  </w:pPr>
                  <w:r w:rsidRPr="007A45F0">
                    <w:rPr>
                      <w:rFonts w:ascii="MV Boli" w:hAnsi="MV Boli" w:cs="MV Boli"/>
                      <w:b/>
                      <w:bCs/>
                      <w:sz w:val="44"/>
                      <w:szCs w:val="44"/>
                    </w:rPr>
                    <w:t>Ta godt vare på utstyret og Musikkbingen – dette er DIN arena</w:t>
                  </w:r>
                </w:p>
              </w:txbxContent>
            </v:textbox>
          </v:shape>
        </w:pict>
      </w:r>
      <w:r w:rsidR="00645425" w:rsidRPr="00424CB0">
        <w:rPr>
          <w:rFonts w:ascii="Times New Roman" w:hAnsi="Times New Roman" w:cs="Times New Roman"/>
          <w:b/>
          <w:bCs/>
          <w:sz w:val="40"/>
          <w:szCs w:val="40"/>
        </w:rPr>
        <w:t xml:space="preserve">BRUDD PÅ HUSREGLENE KAN MEDFØRE TIL </w:t>
      </w:r>
      <w:r w:rsidR="00476671" w:rsidRPr="00424CB0">
        <w:rPr>
          <w:rFonts w:ascii="Times New Roman" w:hAnsi="Times New Roman" w:cs="Times New Roman"/>
          <w:b/>
          <w:bCs/>
          <w:sz w:val="40"/>
          <w:szCs w:val="40"/>
        </w:rPr>
        <w:t>UTESTENGNING F</w:t>
      </w:r>
      <w:r w:rsidR="00FE04CE" w:rsidRPr="00424CB0">
        <w:rPr>
          <w:rFonts w:ascii="Times New Roman" w:hAnsi="Times New Roman" w:cs="Times New Roman"/>
          <w:b/>
          <w:bCs/>
          <w:sz w:val="40"/>
          <w:szCs w:val="40"/>
        </w:rPr>
        <w:t xml:space="preserve">RA </w:t>
      </w:r>
      <w:r w:rsidR="006E68C9">
        <w:rPr>
          <w:rFonts w:ascii="Times New Roman" w:hAnsi="Times New Roman" w:cs="Times New Roman"/>
          <w:b/>
          <w:bCs/>
          <w:sz w:val="40"/>
          <w:szCs w:val="40"/>
        </w:rPr>
        <w:t>MUSIKKBINGEN</w:t>
      </w:r>
      <w:r w:rsidR="00375875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sectPr w:rsidR="00D2331F" w:rsidRPr="00424CB0" w:rsidSect="009756CF">
      <w:headerReference w:type="even" r:id="rId13"/>
      <w:headerReference w:type="default" r:id="rId14"/>
      <w:footerReference w:type="default" r:id="rId15"/>
      <w:headerReference w:type="first" r:id="rId16"/>
      <w:pgSz w:w="16838" w:h="23811" w:code="8"/>
      <w:pgMar w:top="3119" w:right="418" w:bottom="1440" w:left="709" w:header="274" w:footer="5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28B1" w14:textId="77777777" w:rsidR="009756CF" w:rsidRDefault="009756CF">
      <w:r>
        <w:separator/>
      </w:r>
    </w:p>
  </w:endnote>
  <w:endnote w:type="continuationSeparator" w:id="0">
    <w:p w14:paraId="76D27DA8" w14:textId="77777777" w:rsidR="009756CF" w:rsidRDefault="009756CF">
      <w:r>
        <w:continuationSeparator/>
      </w:r>
    </w:p>
  </w:endnote>
  <w:endnote w:type="continuationNotice" w:id="1">
    <w:p w14:paraId="153E03FF" w14:textId="77777777" w:rsidR="009756CF" w:rsidRDefault="00975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D346" w14:textId="77777777" w:rsidR="00B907D2" w:rsidRDefault="001E2E36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color w:val="656565"/>
        <w:sz w:val="20"/>
        <w:szCs w:val="20"/>
        <w:lang w:bidi="x-none"/>
      </w:rPr>
      <w:pict w14:anchorId="6AB387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301.6pt;margin-top:-89.15pt;width:219pt;height:189pt;z-index:-251658240">
          <v:imagedata r:id="rId1" o:title="vannmerke_brevark"/>
        </v:shape>
      </w:pict>
    </w:r>
  </w:p>
  <w:p w14:paraId="4EAC2CF3" w14:textId="77777777" w:rsidR="00B907D2" w:rsidRPr="00B4449E" w:rsidRDefault="0091317F">
    <w:pPr>
      <w:pStyle w:val="BasicParagraph"/>
      <w:ind w:left="7920" w:firstLine="18"/>
      <w:rPr>
        <w:rFonts w:ascii="Arial" w:hAnsi="Arial" w:cs="HelveticaNeue"/>
        <w:color w:val="808080"/>
        <w:sz w:val="20"/>
        <w:szCs w:val="20"/>
        <w:lang w:val="nb-NO"/>
      </w:rPr>
    </w:pPr>
    <w:r w:rsidRPr="00B4449E">
      <w:rPr>
        <w:rFonts w:ascii="Arial" w:hAnsi="Arial" w:cs="HelveticaNeue"/>
        <w:color w:val="7BC143"/>
        <w:sz w:val="20"/>
        <w:szCs w:val="20"/>
        <w:lang w:val="nb-NO"/>
      </w:rPr>
      <w:t>A:</w:t>
    </w:r>
    <w:r w:rsidRPr="00B4449E">
      <w:rPr>
        <w:rFonts w:ascii="Arial" w:hAnsi="Arial" w:cs="HelveticaNeue"/>
        <w:color w:val="808080"/>
        <w:sz w:val="20"/>
        <w:szCs w:val="20"/>
        <w:lang w:val="nb-NO"/>
      </w:rPr>
      <w:tab/>
    </w:r>
    <w:r w:rsidR="00436482">
      <w:rPr>
        <w:rFonts w:ascii="Arial" w:hAnsi="Arial" w:cs="HelveticaNeue"/>
        <w:color w:val="808080"/>
        <w:sz w:val="20"/>
        <w:szCs w:val="20"/>
        <w:lang w:val="nb-NO"/>
      </w:rPr>
      <w:t>Stasjonsveien 63</w:t>
    </w:r>
  </w:p>
  <w:p w14:paraId="3E453E52" w14:textId="77777777" w:rsidR="00B907D2" w:rsidRPr="00B4449E" w:rsidRDefault="00436482">
    <w:pPr>
      <w:pStyle w:val="BasicParagraph"/>
      <w:ind w:left="7200" w:right="-1481" w:firstLine="1447"/>
      <w:rPr>
        <w:rFonts w:ascii="Arial" w:hAnsi="Arial" w:cs="HelveticaNeue"/>
        <w:color w:val="808080"/>
        <w:sz w:val="20"/>
        <w:szCs w:val="20"/>
        <w:lang w:val="nb-NO"/>
      </w:rPr>
    </w:pPr>
    <w:r>
      <w:rPr>
        <w:rFonts w:ascii="Arial" w:hAnsi="Arial" w:cs="HelveticaNeue"/>
        <w:color w:val="808080"/>
        <w:sz w:val="20"/>
        <w:szCs w:val="20"/>
        <w:lang w:val="nb-NO"/>
      </w:rPr>
      <w:t>1940 Bjørkelangen</w:t>
    </w:r>
  </w:p>
  <w:p w14:paraId="017493AE" w14:textId="77777777" w:rsidR="00B907D2" w:rsidRPr="00B4449E" w:rsidRDefault="0091317F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  <w:lang w:val="nb-NO"/>
      </w:rPr>
    </w:pPr>
    <w:r w:rsidRPr="00B4449E">
      <w:rPr>
        <w:rFonts w:ascii="Arial" w:hAnsi="Arial" w:cs="HelveticaNeue"/>
        <w:color w:val="7BC143"/>
        <w:sz w:val="20"/>
        <w:szCs w:val="20"/>
        <w:lang w:val="nb-NO"/>
      </w:rPr>
      <w:t>T:</w:t>
    </w:r>
    <w:r w:rsidRPr="00B4449E">
      <w:rPr>
        <w:rFonts w:ascii="Arial" w:hAnsi="Arial" w:cs="HelveticaNeue"/>
        <w:color w:val="808080"/>
        <w:sz w:val="20"/>
        <w:szCs w:val="20"/>
        <w:lang w:val="nb-NO"/>
      </w:rPr>
      <w:tab/>
      <w:t>+</w:t>
    </w:r>
    <w:r w:rsidR="00436482">
      <w:rPr>
        <w:rFonts w:ascii="Arial" w:hAnsi="Arial" w:cs="HelveticaNeue"/>
        <w:color w:val="808080"/>
        <w:sz w:val="20"/>
        <w:szCs w:val="20"/>
        <w:lang w:val="nb-NO"/>
      </w:rPr>
      <w:t>47 63 85 26 80</w:t>
    </w:r>
    <w:r w:rsidRPr="00B4449E">
      <w:rPr>
        <w:rFonts w:ascii="HelveticaNeue" w:hAnsi="HelveticaNeue" w:cs="HelveticaNeue"/>
        <w:color w:val="808080"/>
        <w:sz w:val="20"/>
        <w:szCs w:val="20"/>
        <w:lang w:val="nb-NO"/>
      </w:rPr>
      <w:br/>
    </w:r>
    <w:r w:rsidR="00436482">
      <w:rPr>
        <w:rFonts w:ascii="Arial" w:hAnsi="Arial" w:cs="HelveticaNeue"/>
        <w:color w:val="7BC143"/>
        <w:sz w:val="20"/>
        <w:szCs w:val="20"/>
        <w:lang w:val="nb-NO"/>
      </w:rPr>
      <w:t>E-post:</w:t>
    </w:r>
    <w:r w:rsidR="00436482">
      <w:rPr>
        <w:rFonts w:ascii="Arial" w:hAnsi="Arial" w:cs="HelveticaNeue"/>
        <w:color w:val="7BC143"/>
        <w:sz w:val="20"/>
        <w:szCs w:val="20"/>
        <w:lang w:val="nb-NO"/>
      </w:rPr>
      <w:tab/>
    </w:r>
    <w:r w:rsidR="00436482" w:rsidRPr="00436482">
      <w:rPr>
        <w:rFonts w:ascii="Arial" w:hAnsi="Arial" w:cs="HelveticaNeue"/>
        <w:color w:val="7F7F7F"/>
        <w:sz w:val="20"/>
        <w:szCs w:val="20"/>
        <w:lang w:val="nb-NO"/>
      </w:rPr>
      <w:t>frivillig@ahk.no</w:t>
    </w:r>
    <w:r w:rsidR="00436482">
      <w:rPr>
        <w:rFonts w:ascii="Arial" w:hAnsi="Arial" w:cs="HelveticaNeue"/>
        <w:color w:val="7BC143"/>
        <w:sz w:val="20"/>
        <w:szCs w:val="20"/>
        <w:lang w:val="nb-NO"/>
      </w:rPr>
      <w:t xml:space="preserve">  </w:t>
    </w:r>
  </w:p>
  <w:p w14:paraId="70521D0D" w14:textId="77777777" w:rsidR="00B907D2" w:rsidRPr="00B4449E" w:rsidRDefault="001E2E36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  <w:lang w:val="nb-NO"/>
      </w:rPr>
    </w:pPr>
    <w:r>
      <w:rPr>
        <w:szCs w:val="20"/>
      </w:rPr>
      <w:pict w14:anchorId="046250C9">
        <v:shape id="_x0000_s1035" type="#_x0000_t75" style="position:absolute;left:0;text-align:left;margin-left:-7.4pt;margin-top:12.25pt;width:237pt;height:18pt;z-index:-251657216">
          <v:imagedata r:id="rId2" o:title="mote_mellom_mennesker"/>
        </v:shape>
      </w:pict>
    </w:r>
    <w:r w:rsidR="0091317F" w:rsidRPr="00B4449E">
      <w:rPr>
        <w:rFonts w:ascii="Arial" w:hAnsi="Arial" w:cs="HelveticaNeue"/>
        <w:color w:val="7BC143"/>
        <w:sz w:val="20"/>
        <w:szCs w:val="20"/>
        <w:lang w:val="nb-NO"/>
      </w:rPr>
      <w:t>Web:</w:t>
    </w:r>
    <w:r w:rsidR="0091317F" w:rsidRPr="00B4449E">
      <w:rPr>
        <w:rFonts w:ascii="Arial" w:hAnsi="Arial" w:cs="HelveticaNeue"/>
        <w:color w:val="7BC143"/>
        <w:sz w:val="20"/>
        <w:szCs w:val="20"/>
        <w:lang w:val="nb-NO"/>
      </w:rPr>
      <w:tab/>
    </w:r>
    <w:r w:rsidR="00436482" w:rsidRPr="00436482">
      <w:rPr>
        <w:rFonts w:ascii="Arial" w:hAnsi="Arial" w:cs="HelveticaNeue"/>
        <w:color w:val="808080"/>
        <w:sz w:val="16"/>
        <w:szCs w:val="16"/>
        <w:lang w:val="nb-NO"/>
      </w:rPr>
      <w:t>aurskog-holand.frivilligsentral.no</w:t>
    </w:r>
  </w:p>
  <w:p w14:paraId="19316753" w14:textId="77777777" w:rsidR="00B907D2" w:rsidRPr="00B4449E" w:rsidRDefault="0091317F">
    <w:pPr>
      <w:pStyle w:val="BasicParagraph"/>
      <w:ind w:left="7536" w:right="-1481" w:firstLine="384"/>
      <w:rPr>
        <w:rFonts w:ascii="Arial" w:hAnsi="Arial"/>
        <w:color w:val="808080"/>
        <w:sz w:val="20"/>
        <w:lang w:val="nb-NO"/>
      </w:rPr>
    </w:pPr>
    <w:r w:rsidRPr="00B4449E">
      <w:rPr>
        <w:rFonts w:ascii="Arial" w:hAnsi="Arial" w:cs="HelveticaNeue"/>
        <w:color w:val="7BC143"/>
        <w:sz w:val="20"/>
        <w:lang w:val="nb-NO"/>
      </w:rPr>
      <w:t>Org.Nr.:</w:t>
    </w:r>
    <w:r w:rsidR="00436482">
      <w:rPr>
        <w:rFonts w:ascii="Arial" w:hAnsi="Arial" w:cs="HelveticaNeue"/>
        <w:color w:val="808080"/>
        <w:sz w:val="20"/>
        <w:lang w:val="nb-NO"/>
      </w:rPr>
      <w:t>948 164 256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48A5" w14:textId="77777777" w:rsidR="009756CF" w:rsidRDefault="009756CF">
      <w:r>
        <w:separator/>
      </w:r>
    </w:p>
  </w:footnote>
  <w:footnote w:type="continuationSeparator" w:id="0">
    <w:p w14:paraId="47189D2B" w14:textId="77777777" w:rsidR="009756CF" w:rsidRDefault="009756CF">
      <w:r>
        <w:continuationSeparator/>
      </w:r>
    </w:p>
  </w:footnote>
  <w:footnote w:type="continuationNotice" w:id="1">
    <w:p w14:paraId="70C0F60D" w14:textId="77777777" w:rsidR="009756CF" w:rsidRDefault="009756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1F44" w14:textId="77777777" w:rsidR="00B907D2" w:rsidRDefault="001E2E36">
    <w:pPr>
      <w:pStyle w:val="Topptekst"/>
    </w:pPr>
    <w:r>
      <w:rPr>
        <w:szCs w:val="20"/>
        <w:lang w:val="en-US"/>
      </w:rPr>
      <w:pict w14:anchorId="262B6A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378A" w14:textId="77777777" w:rsidR="00B907D2" w:rsidRDefault="001E2E36">
    <w:pPr>
      <w:pStyle w:val="Topptekst"/>
      <w:ind w:right="-99"/>
      <w:jc w:val="right"/>
    </w:pPr>
    <w:r>
      <w:pict w14:anchorId="23BFF4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59.75pt;height:97.5pt">
          <v:imagedata r:id="rId1" o:title="logo_lokal_grønn_word_rgb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BF1B" w14:textId="77777777" w:rsidR="00B907D2" w:rsidRDefault="001E2E36">
    <w:pPr>
      <w:pStyle w:val="Topptekst"/>
    </w:pPr>
    <w:r>
      <w:rPr>
        <w:szCs w:val="20"/>
        <w:lang w:val="en-US"/>
      </w:rPr>
      <w:pict w14:anchorId="4AC1D8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5B2A"/>
    <w:multiLevelType w:val="hybridMultilevel"/>
    <w:tmpl w:val="84C87294"/>
    <w:lvl w:ilvl="0" w:tplc="201E5E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83818"/>
    <w:multiLevelType w:val="hybridMultilevel"/>
    <w:tmpl w:val="59104A5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01EFA"/>
    <w:multiLevelType w:val="hybridMultilevel"/>
    <w:tmpl w:val="C2F6E414"/>
    <w:lvl w:ilvl="0" w:tplc="64441CF4"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2527">
    <w:abstractNumId w:val="2"/>
  </w:num>
  <w:num w:numId="2" w16cid:durableId="862477846">
    <w:abstractNumId w:val="0"/>
  </w:num>
  <w:num w:numId="3" w16cid:durableId="1112162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5A99"/>
    <w:rsid w:val="00007145"/>
    <w:rsid w:val="00007C08"/>
    <w:rsid w:val="000670AF"/>
    <w:rsid w:val="000A3CC6"/>
    <w:rsid w:val="000C44A7"/>
    <w:rsid w:val="000F51AD"/>
    <w:rsid w:val="00112B6D"/>
    <w:rsid w:val="00113A81"/>
    <w:rsid w:val="00150C50"/>
    <w:rsid w:val="001931E4"/>
    <w:rsid w:val="001B1AB6"/>
    <w:rsid w:val="001B32A1"/>
    <w:rsid w:val="001C44A6"/>
    <w:rsid w:val="001D41B5"/>
    <w:rsid w:val="001D6967"/>
    <w:rsid w:val="001E2E36"/>
    <w:rsid w:val="002825A8"/>
    <w:rsid w:val="00284439"/>
    <w:rsid w:val="002A48FF"/>
    <w:rsid w:val="002C55F4"/>
    <w:rsid w:val="002E2357"/>
    <w:rsid w:val="003371FE"/>
    <w:rsid w:val="00345A99"/>
    <w:rsid w:val="0035428A"/>
    <w:rsid w:val="00375875"/>
    <w:rsid w:val="003B2115"/>
    <w:rsid w:val="003E7EE6"/>
    <w:rsid w:val="00424CB0"/>
    <w:rsid w:val="004329B3"/>
    <w:rsid w:val="00436482"/>
    <w:rsid w:val="00451AA6"/>
    <w:rsid w:val="00467D50"/>
    <w:rsid w:val="0047622E"/>
    <w:rsid w:val="00476671"/>
    <w:rsid w:val="004806F6"/>
    <w:rsid w:val="004C41B5"/>
    <w:rsid w:val="004E27B3"/>
    <w:rsid w:val="004E5C99"/>
    <w:rsid w:val="004F7B6F"/>
    <w:rsid w:val="00513072"/>
    <w:rsid w:val="00540B7C"/>
    <w:rsid w:val="00565C8C"/>
    <w:rsid w:val="005A4B46"/>
    <w:rsid w:val="005D09E2"/>
    <w:rsid w:val="005E08CC"/>
    <w:rsid w:val="005F65BB"/>
    <w:rsid w:val="00611FD8"/>
    <w:rsid w:val="0064034A"/>
    <w:rsid w:val="006416A6"/>
    <w:rsid w:val="006434F7"/>
    <w:rsid w:val="00645425"/>
    <w:rsid w:val="00663C2E"/>
    <w:rsid w:val="0067027D"/>
    <w:rsid w:val="006A729C"/>
    <w:rsid w:val="006C50B1"/>
    <w:rsid w:val="006E68C9"/>
    <w:rsid w:val="00727FD2"/>
    <w:rsid w:val="00741F7D"/>
    <w:rsid w:val="007812A7"/>
    <w:rsid w:val="007A45F0"/>
    <w:rsid w:val="007B78EC"/>
    <w:rsid w:val="007D02FF"/>
    <w:rsid w:val="007F67D5"/>
    <w:rsid w:val="00811665"/>
    <w:rsid w:val="00815593"/>
    <w:rsid w:val="00831775"/>
    <w:rsid w:val="0083233E"/>
    <w:rsid w:val="008418C6"/>
    <w:rsid w:val="0087027F"/>
    <w:rsid w:val="00900943"/>
    <w:rsid w:val="0091317F"/>
    <w:rsid w:val="00916C78"/>
    <w:rsid w:val="00923006"/>
    <w:rsid w:val="0096726F"/>
    <w:rsid w:val="009756CF"/>
    <w:rsid w:val="009C32B2"/>
    <w:rsid w:val="009D29DA"/>
    <w:rsid w:val="009D49D4"/>
    <w:rsid w:val="00A4521B"/>
    <w:rsid w:val="00A5432D"/>
    <w:rsid w:val="00A54E8C"/>
    <w:rsid w:val="00A66FDD"/>
    <w:rsid w:val="00A74E51"/>
    <w:rsid w:val="00AC1F5C"/>
    <w:rsid w:val="00B050D5"/>
    <w:rsid w:val="00B15EFB"/>
    <w:rsid w:val="00B4449E"/>
    <w:rsid w:val="00B907D2"/>
    <w:rsid w:val="00BE11CB"/>
    <w:rsid w:val="00C5326A"/>
    <w:rsid w:val="00C60EBE"/>
    <w:rsid w:val="00C71121"/>
    <w:rsid w:val="00C754BD"/>
    <w:rsid w:val="00CA4D07"/>
    <w:rsid w:val="00D2331F"/>
    <w:rsid w:val="00D47A61"/>
    <w:rsid w:val="00D54EE2"/>
    <w:rsid w:val="00D76259"/>
    <w:rsid w:val="00D938A5"/>
    <w:rsid w:val="00D940FE"/>
    <w:rsid w:val="00E015AA"/>
    <w:rsid w:val="00E11C08"/>
    <w:rsid w:val="00E24421"/>
    <w:rsid w:val="00E26C4A"/>
    <w:rsid w:val="00E551AB"/>
    <w:rsid w:val="00E60CB4"/>
    <w:rsid w:val="00E734D4"/>
    <w:rsid w:val="00E759F0"/>
    <w:rsid w:val="00EA6670"/>
    <w:rsid w:val="00EB5B81"/>
    <w:rsid w:val="00ED1CEE"/>
    <w:rsid w:val="00EE43DC"/>
    <w:rsid w:val="00F01E44"/>
    <w:rsid w:val="00F40D65"/>
    <w:rsid w:val="00F6643E"/>
    <w:rsid w:val="00FE04CE"/>
    <w:rsid w:val="00FE458F"/>
    <w:rsid w:val="00FE464B"/>
    <w:rsid w:val="00FE69A5"/>
    <w:rsid w:val="1CBE433C"/>
    <w:rsid w:val="48E1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20597A92"/>
  <w15:chartTrackingRefBased/>
  <w15:docId w15:val="{FBDED4E1-6322-48FE-BD1F-3997D6F0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paragraph" w:styleId="Listeavsnitt">
    <w:name w:val="List Paragraph"/>
    <w:basedOn w:val="Normal"/>
    <w:uiPriority w:val="34"/>
    <w:qFormat/>
    <w:rsid w:val="006434F7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</w:rPr>
  </w:style>
  <w:style w:type="character" w:customStyle="1" w:styleId="normaltextrun">
    <w:name w:val="normaltextrun"/>
    <w:basedOn w:val="Standardskriftforavsnitt"/>
    <w:rsid w:val="0067027D"/>
  </w:style>
  <w:style w:type="character" w:customStyle="1" w:styleId="eop">
    <w:name w:val="eop"/>
    <w:basedOn w:val="Standardskriftforavsnitt"/>
    <w:rsid w:val="0067027D"/>
  </w:style>
  <w:style w:type="character" w:styleId="Hyperkobling">
    <w:name w:val="Hyperlink"/>
    <w:uiPriority w:val="99"/>
    <w:unhideWhenUsed/>
    <w:rsid w:val="007D02FF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7D0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ivillig@ahk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973\Desktop\Rutiner%20musikkbinge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AE2A88F7767445AE07B962980F39DB" ma:contentTypeVersion="18" ma:contentTypeDescription="Opprett et nytt dokument." ma:contentTypeScope="" ma:versionID="376779a0e5991ea5b52d1e6821f3b9d1">
  <xsd:schema xmlns:xsd="http://www.w3.org/2001/XMLSchema" xmlns:xs="http://www.w3.org/2001/XMLSchema" xmlns:p="http://schemas.microsoft.com/office/2006/metadata/properties" xmlns:ns2="f27f9627-ef06-45af-92c4-0219d23e0ec9" xmlns:ns3="1195dd94-fac3-4f97-878e-82b565af33c2" targetNamespace="http://schemas.microsoft.com/office/2006/metadata/properties" ma:root="true" ma:fieldsID="ec1e78afd29ef48e84e8a63d91e0392f" ns2:_="" ns3:_="">
    <xsd:import namespace="f27f9627-ef06-45af-92c4-0219d23e0ec9"/>
    <xsd:import namespace="1195dd94-fac3-4f97-878e-82b565af3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9627-ef06-45af-92c4-0219d23e0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3b67ce05-1468-42e4-bab1-eb2f0df41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5dd94-fac3-4f97-878e-82b565af3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ef99c6-b498-4e93-bb76-35516a48f1bf}" ma:internalName="TaxCatchAll" ma:showField="CatchAllData" ma:web="1195dd94-fac3-4f97-878e-82b565af3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95dd94-fac3-4f97-878e-82b565af33c2" xsi:nil="true"/>
    <lcf76f155ced4ddcb4097134ff3c332f xmlns="f27f9627-ef06-45af-92c4-0219d23e0e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67D10-8C20-4B3B-A5E5-141475B56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f9627-ef06-45af-92c4-0219d23e0ec9"/>
    <ds:schemaRef ds:uri="1195dd94-fac3-4f97-878e-82b565af3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1AFC2-1A8B-4ECA-A052-466CE4CD1185}">
  <ds:schemaRefs>
    <ds:schemaRef ds:uri="http://purl.org/dc/elements/1.1/"/>
    <ds:schemaRef ds:uri="http://www.w3.org/XML/1998/namespace"/>
    <ds:schemaRef ds:uri="http://schemas.microsoft.com/office/2006/metadata/properties"/>
    <ds:schemaRef ds:uri="1195dd94-fac3-4f97-878e-82b565af33c2"/>
    <ds:schemaRef ds:uri="http://schemas.microsoft.com/office/2006/documentManagement/types"/>
    <ds:schemaRef ds:uri="http://purl.org/dc/dcmitype/"/>
    <ds:schemaRef ds:uri="http://schemas.microsoft.com/office/infopath/2007/PartnerControls"/>
    <ds:schemaRef ds:uri="f27f9627-ef06-45af-92c4-0219d23e0ec9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5ABAB56-08C5-410E-A098-E0FCB6DB66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882370-FE6A-437E-A525-A5846C6DF5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Rutiner musikkbingen</Template>
  <TotalTime>1</TotalTime>
  <Pages>1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Rita Lie</dc:creator>
  <cp:keywords/>
  <cp:lastModifiedBy>Gro Anita Kversøy</cp:lastModifiedBy>
  <cp:revision>2</cp:revision>
  <cp:lastPrinted>2024-01-15T10:22:00Z</cp:lastPrinted>
  <dcterms:created xsi:type="dcterms:W3CDTF">2024-03-06T08:33:00Z</dcterms:created>
  <dcterms:modified xsi:type="dcterms:W3CDTF">2024-03-06T08:33:00Z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0x0101008CAE2A88F7767445AE07B962980F39DB</vt:lpwstr>
  </property>
  <property fmtid="{D5CDD505-2E9C-101B-9397-08002B2CF9AE}" pid="3" name="MediaServiceImageTags">
    <vt:lpwstr/>
  </property>
</Properties>
</file>