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25CEC" w:rsidP="00625CEC" w:rsidRDefault="00625CEC" w14:paraId="1D640DB0" w14:textId="77777777">
      <w:pPr>
        <w:tabs>
          <w:tab w:val="num" w:pos="720"/>
        </w:tabs>
        <w:ind w:left="1080"/>
        <w:textAlignment w:val="baseline"/>
      </w:pPr>
    </w:p>
    <w:p w:rsidRPr="00F543D3" w:rsidR="00625CEC" w:rsidP="23078B10" w:rsidRDefault="001A35F6" w14:paraId="6278B0B8" w14:textId="773B48E1">
      <w:pPr>
        <w:pStyle w:val="Tittel"/>
        <w:rPr>
          <w:rStyle w:val="normaltextrun"/>
          <w:b w:val="0"/>
          <w:bCs w:val="0"/>
          <w:sz w:val="96"/>
          <w:szCs w:val="96"/>
          <w:u w:val="none"/>
        </w:rPr>
      </w:pPr>
      <w:r w:rsidRPr="23078B10" w:rsidR="001A35F6">
        <w:rPr>
          <w:rStyle w:val="normaltextrun"/>
          <w:b w:val="1"/>
          <w:bCs w:val="1"/>
          <w:sz w:val="96"/>
          <w:szCs w:val="96"/>
          <w:u w:val="none"/>
        </w:rPr>
        <w:t>HUSREGLER</w:t>
      </w:r>
      <w:r w:rsidRPr="23078B10" w:rsidR="001A35F6">
        <w:rPr>
          <w:rStyle w:val="normaltextrun"/>
          <w:b w:val="0"/>
          <w:bCs w:val="0"/>
          <w:sz w:val="96"/>
          <w:szCs w:val="96"/>
          <w:u w:val="none"/>
        </w:rPr>
        <w:t xml:space="preserve"> </w:t>
      </w:r>
    </w:p>
    <w:p w:rsidRPr="00F543D3" w:rsidR="00625CEC" w:rsidP="23078B10" w:rsidRDefault="001A35F6" w14:paraId="1538B98F" w14:textId="1E1FCE54">
      <w:pPr>
        <w:pStyle w:val="Tittel"/>
        <w:rPr>
          <w:rStyle w:val="normaltextrun"/>
          <w:b w:val="1"/>
          <w:bCs w:val="1"/>
          <w:u w:val="none"/>
        </w:rPr>
      </w:pPr>
      <w:r w:rsidRPr="23078B10" w:rsidR="001A35F6">
        <w:rPr>
          <w:rStyle w:val="normaltextrun"/>
          <w:b w:val="0"/>
          <w:bCs w:val="0"/>
          <w:u w:val="none"/>
        </w:rPr>
        <w:t>for alle som bruker Bjørkelangen stasjon</w:t>
      </w:r>
    </w:p>
    <w:p w:rsidR="00625CEC" w:rsidP="00625CEC" w:rsidRDefault="00625CEC" w14:paraId="1B8F825B" w14:textId="77777777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="00601C18" w:rsidP="00601C18" w:rsidRDefault="00601C18" w14:paraId="1767E78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="00625CEC" w:rsidP="00601C18" w:rsidRDefault="00625CEC" w14:paraId="6116025E" w14:textId="0CF52D5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Pr="00F543D3" w:rsidR="00625CEC" w:rsidP="00625CEC" w:rsidRDefault="00625CEC" w14:paraId="4B0D3544" w14:textId="77777777">
      <w:pPr>
        <w:pStyle w:val="paragraph"/>
        <w:spacing w:before="0" w:beforeAutospacing="0" w:after="0" w:afterAutospacing="0"/>
        <w:ind w:left="1080"/>
        <w:textAlignment w:val="baseline"/>
        <w:rPr>
          <w:rFonts w:asciiTheme="minorHAnsi" w:hAnsiTheme="minorHAnsi" w:cstheme="minorHAnsi"/>
          <w:sz w:val="32"/>
          <w:szCs w:val="32"/>
        </w:rPr>
      </w:pPr>
    </w:p>
    <w:p w:rsidR="11D73D56" w:rsidP="1486FF0A" w:rsidRDefault="11D73D56" w14:paraId="430761FE" w14:textId="5F105BA6">
      <w:pPr>
        <w:pStyle w:val="paragraph"/>
        <w:numPr>
          <w:ilvl w:val="0"/>
          <w:numId w:val="18"/>
        </w:numPr>
        <w:spacing w:before="0" w:beforeAutospacing="off" w:after="0" w:afterAutospacing="off"/>
        <w:rPr>
          <w:rStyle w:val="normaltextrun"/>
          <w:sz w:val="32"/>
          <w:szCs w:val="32"/>
        </w:rPr>
      </w:pPr>
      <w:r w:rsidRPr="1486FF0A" w:rsidR="11D73D56">
        <w:rPr>
          <w:rStyle w:val="normaltextrun"/>
          <w:sz w:val="32"/>
          <w:szCs w:val="32"/>
        </w:rPr>
        <w:t>Ha med kaffe og te til eget bruk</w:t>
      </w:r>
    </w:p>
    <w:p w:rsidR="1486FF0A" w:rsidP="1486FF0A" w:rsidRDefault="1486FF0A" w14:paraId="34ADC416" w14:textId="6DB19FA0">
      <w:pPr>
        <w:pStyle w:val="paragraph"/>
        <w:spacing w:before="0" w:beforeAutospacing="off" w:after="0" w:afterAutospacing="off"/>
        <w:ind w:left="720"/>
        <w:rPr>
          <w:rStyle w:val="normaltextrun"/>
          <w:sz w:val="32"/>
          <w:szCs w:val="32"/>
        </w:rPr>
      </w:pPr>
    </w:p>
    <w:p w:rsidRPr="00F543D3" w:rsidR="00625CEC" w:rsidP="00AC477E" w:rsidRDefault="001A35F6" w14:paraId="58F0F4A0" w14:textId="3969A79D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sz w:val="32"/>
          <w:szCs w:val="32"/>
        </w:rPr>
      </w:pPr>
      <w:r w:rsidRPr="00F543D3">
        <w:rPr>
          <w:rStyle w:val="normaltextrun"/>
          <w:sz w:val="32"/>
          <w:szCs w:val="32"/>
        </w:rPr>
        <w:t>H</w:t>
      </w:r>
      <w:r w:rsidRPr="00F543D3" w:rsidR="00625CEC">
        <w:rPr>
          <w:rStyle w:val="normaltextrun"/>
          <w:sz w:val="32"/>
          <w:szCs w:val="32"/>
        </w:rPr>
        <w:t>ell ut</w:t>
      </w:r>
      <w:r w:rsidRPr="00F543D3">
        <w:rPr>
          <w:rStyle w:val="normaltextrun"/>
          <w:sz w:val="32"/>
          <w:szCs w:val="32"/>
        </w:rPr>
        <w:t xml:space="preserve"> og </w:t>
      </w:r>
      <w:r w:rsidRPr="00F543D3" w:rsidR="00625CEC">
        <w:rPr>
          <w:rStyle w:val="normaltextrun"/>
          <w:sz w:val="32"/>
          <w:szCs w:val="32"/>
        </w:rPr>
        <w:t xml:space="preserve">skyll </w:t>
      </w:r>
      <w:r w:rsidRPr="00F543D3">
        <w:rPr>
          <w:rStyle w:val="normaltextrun"/>
          <w:sz w:val="32"/>
          <w:szCs w:val="32"/>
        </w:rPr>
        <w:t>kaffe</w:t>
      </w:r>
      <w:r w:rsidR="00F543D3">
        <w:rPr>
          <w:rStyle w:val="normaltextrun"/>
          <w:sz w:val="32"/>
          <w:szCs w:val="32"/>
        </w:rPr>
        <w:t>-</w:t>
      </w:r>
      <w:r w:rsidRPr="00F543D3">
        <w:rPr>
          <w:rStyle w:val="normaltextrun"/>
          <w:sz w:val="32"/>
          <w:szCs w:val="32"/>
        </w:rPr>
        <w:t xml:space="preserve"> og te</w:t>
      </w:r>
      <w:r w:rsidRPr="00F543D3" w:rsidR="00625CEC">
        <w:rPr>
          <w:rStyle w:val="normaltextrun"/>
          <w:sz w:val="32"/>
          <w:szCs w:val="32"/>
        </w:rPr>
        <w:t xml:space="preserve">kanner </w:t>
      </w:r>
      <w:r w:rsidRPr="00F543D3">
        <w:rPr>
          <w:rStyle w:val="normaltextrun"/>
          <w:sz w:val="32"/>
          <w:szCs w:val="32"/>
        </w:rPr>
        <w:t>når møtet er slutt</w:t>
      </w:r>
    </w:p>
    <w:p w:rsidRPr="00F543D3" w:rsidR="00625CEC" w:rsidP="00AC477E" w:rsidRDefault="00625CEC" w14:paraId="14487E85" w14:textId="246C1B47">
      <w:pPr>
        <w:pStyle w:val="paragraph"/>
        <w:spacing w:before="0" w:beforeAutospacing="0" w:after="0" w:afterAutospacing="0"/>
        <w:ind w:left="1080" w:firstLine="75"/>
        <w:textAlignment w:val="baseline"/>
        <w:rPr>
          <w:rStyle w:val="normaltextrun"/>
          <w:sz w:val="32"/>
          <w:szCs w:val="32"/>
        </w:rPr>
      </w:pPr>
    </w:p>
    <w:p w:rsidRPr="00F543D3" w:rsidR="00625CEC" w:rsidP="00AC477E" w:rsidRDefault="00625CEC" w14:paraId="56AF1931" w14:textId="47895A61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sz w:val="32"/>
          <w:szCs w:val="32"/>
        </w:rPr>
      </w:pPr>
      <w:r w:rsidRPr="00F543D3">
        <w:rPr>
          <w:rStyle w:val="normaltextrun"/>
          <w:sz w:val="32"/>
          <w:szCs w:val="32"/>
        </w:rPr>
        <w:t xml:space="preserve">Ta ut stikkontakter til vannkoker og kaffetrakter </w:t>
      </w:r>
    </w:p>
    <w:p w:rsidRPr="00F543D3" w:rsidR="00625CEC" w:rsidP="00AC477E" w:rsidRDefault="00625CEC" w14:paraId="6BAA1B68" w14:textId="625F2DFC">
      <w:pPr>
        <w:pStyle w:val="paragraph"/>
        <w:spacing w:before="0" w:beforeAutospacing="0" w:after="0" w:afterAutospacing="0"/>
        <w:ind w:left="1080" w:firstLine="165"/>
        <w:textAlignment w:val="baseline"/>
        <w:rPr>
          <w:sz w:val="32"/>
          <w:szCs w:val="32"/>
        </w:rPr>
      </w:pPr>
    </w:p>
    <w:p w:rsidRPr="00F543D3" w:rsidR="00625CEC" w:rsidP="00AC477E" w:rsidRDefault="00625CEC" w14:paraId="0F232DAC" w14:textId="37E3091A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sz w:val="32"/>
          <w:szCs w:val="32"/>
        </w:rPr>
      </w:pPr>
      <w:r w:rsidRPr="00F543D3">
        <w:rPr>
          <w:rStyle w:val="normaltextrun"/>
          <w:sz w:val="32"/>
          <w:szCs w:val="32"/>
        </w:rPr>
        <w:t>Sett på oppvaskmaskin ved behov</w:t>
      </w:r>
      <w:r w:rsidR="00F543D3">
        <w:rPr>
          <w:rStyle w:val="normaltextrun"/>
          <w:sz w:val="32"/>
          <w:szCs w:val="32"/>
        </w:rPr>
        <w:t>,</w:t>
      </w:r>
      <w:r w:rsidRPr="00F543D3">
        <w:rPr>
          <w:rStyle w:val="normaltextrun"/>
          <w:sz w:val="32"/>
          <w:szCs w:val="32"/>
        </w:rPr>
        <w:t xml:space="preserve"> og rydd ut av den</w:t>
      </w:r>
    </w:p>
    <w:p w:rsidRPr="00F543D3" w:rsidR="00625CEC" w:rsidP="00AC477E" w:rsidRDefault="00625CEC" w14:paraId="77EA5924" w14:textId="7874096A">
      <w:pPr>
        <w:pStyle w:val="paragraph"/>
        <w:spacing w:before="0" w:beforeAutospacing="0" w:after="0" w:afterAutospacing="0"/>
        <w:ind w:left="1080" w:firstLine="165"/>
        <w:textAlignment w:val="baseline"/>
        <w:rPr>
          <w:sz w:val="32"/>
          <w:szCs w:val="32"/>
        </w:rPr>
      </w:pPr>
    </w:p>
    <w:p w:rsidRPr="00F543D3" w:rsidR="00625CEC" w:rsidP="00AC477E" w:rsidRDefault="00625CEC" w14:paraId="6BAF7B78" w14:textId="22403843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sz w:val="32"/>
          <w:szCs w:val="32"/>
        </w:rPr>
      </w:pPr>
      <w:r w:rsidRPr="00F543D3">
        <w:rPr>
          <w:rStyle w:val="normaltextrun"/>
          <w:sz w:val="32"/>
          <w:szCs w:val="32"/>
        </w:rPr>
        <w:t>Rydd og vask over bord</w:t>
      </w:r>
      <w:r w:rsidRPr="00F543D3" w:rsidR="00601C18">
        <w:rPr>
          <w:rStyle w:val="normaltextrun"/>
          <w:sz w:val="32"/>
          <w:szCs w:val="32"/>
        </w:rPr>
        <w:t>, benker</w:t>
      </w:r>
      <w:r w:rsidRPr="00F543D3">
        <w:rPr>
          <w:rStyle w:val="normaltextrun"/>
          <w:sz w:val="32"/>
          <w:szCs w:val="32"/>
        </w:rPr>
        <w:t xml:space="preserve"> etc. etter besøk/møter</w:t>
      </w:r>
    </w:p>
    <w:p w:rsidRPr="00F543D3" w:rsidR="00F543D3" w:rsidP="00601C18" w:rsidRDefault="00F543D3" w14:paraId="5B14E7DA" w14:textId="4C0F89E2">
      <w:pPr>
        <w:pStyle w:val="paragraph"/>
        <w:spacing w:before="0" w:beforeAutospacing="0" w:after="0" w:afterAutospacing="0"/>
        <w:textAlignment w:val="baseline"/>
        <w:rPr>
          <w:rStyle w:val="normaltextrun"/>
          <w:sz w:val="32"/>
          <w:szCs w:val="32"/>
        </w:rPr>
      </w:pPr>
    </w:p>
    <w:p w:rsidRPr="00F543D3" w:rsidR="00F543D3" w:rsidP="00AC477E" w:rsidRDefault="00F543D3" w14:paraId="0B298E54" w14:textId="60CE747A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sz w:val="32"/>
          <w:szCs w:val="32"/>
        </w:rPr>
      </w:pPr>
      <w:r w:rsidRPr="00F543D3">
        <w:rPr>
          <w:rStyle w:val="normaltextrun"/>
          <w:sz w:val="32"/>
          <w:szCs w:val="32"/>
        </w:rPr>
        <w:t>Kast</w:t>
      </w:r>
      <w:r w:rsidRPr="00F543D3">
        <w:rPr>
          <w:rStyle w:val="normaltextrun"/>
          <w:sz w:val="32"/>
          <w:szCs w:val="32"/>
        </w:rPr>
        <w:t xml:space="preserve"> søppel og matavfall</w:t>
      </w:r>
      <w:r w:rsidRPr="00F543D3">
        <w:rPr>
          <w:rStyle w:val="normaltextrun"/>
          <w:sz w:val="32"/>
          <w:szCs w:val="32"/>
        </w:rPr>
        <w:t xml:space="preserve"> i avfallsdunke</w:t>
      </w:r>
      <w:r>
        <w:rPr>
          <w:rStyle w:val="normaltextrun"/>
          <w:sz w:val="32"/>
          <w:szCs w:val="32"/>
        </w:rPr>
        <w:t>ne ute</w:t>
      </w:r>
    </w:p>
    <w:p w:rsidRPr="00F543D3" w:rsidR="00625CEC" w:rsidP="00AC477E" w:rsidRDefault="00625CEC" w14:paraId="3DFD67F4" w14:textId="169A24CA">
      <w:pPr>
        <w:pStyle w:val="paragraph"/>
        <w:spacing w:before="0" w:beforeAutospacing="0" w:after="0" w:afterAutospacing="0"/>
        <w:ind w:left="1080" w:firstLine="165"/>
        <w:textAlignment w:val="baseline"/>
        <w:rPr>
          <w:sz w:val="32"/>
          <w:szCs w:val="32"/>
        </w:rPr>
      </w:pPr>
    </w:p>
    <w:p w:rsidRPr="00F543D3" w:rsidR="00625CEC" w:rsidP="7FF5B2EE" w:rsidRDefault="00625CEC" w14:paraId="6D22D218" w14:textId="5B355FEB">
      <w:pPr>
        <w:pStyle w:val="paragraph"/>
        <w:numPr>
          <w:ilvl w:val="0"/>
          <w:numId w:val="18"/>
        </w:numPr>
        <w:spacing w:before="0" w:beforeAutospacing="off" w:after="0" w:afterAutospacing="off"/>
        <w:textAlignment w:val="baseline"/>
        <w:rPr>
          <w:rStyle w:val="normaltextrun"/>
          <w:b w:val="1"/>
          <w:bCs w:val="1"/>
          <w:sz w:val="32"/>
          <w:szCs w:val="32"/>
        </w:rPr>
      </w:pPr>
      <w:r w:rsidRPr="23078B10" w:rsidR="00625CEC">
        <w:rPr>
          <w:rStyle w:val="normaltextrun"/>
          <w:b w:val="1"/>
          <w:bCs w:val="1"/>
          <w:sz w:val="32"/>
          <w:szCs w:val="32"/>
        </w:rPr>
        <w:t>L</w:t>
      </w:r>
      <w:r w:rsidRPr="23078B10" w:rsidR="001A35F6">
        <w:rPr>
          <w:rStyle w:val="normaltextrun"/>
          <w:b w:val="1"/>
          <w:bCs w:val="1"/>
          <w:sz w:val="32"/>
          <w:szCs w:val="32"/>
        </w:rPr>
        <w:t>ukk alle vinduer, slukk lys, og l</w:t>
      </w:r>
      <w:r w:rsidRPr="23078B10" w:rsidR="00625CEC">
        <w:rPr>
          <w:rStyle w:val="normaltextrun"/>
          <w:b w:val="1"/>
          <w:bCs w:val="1"/>
          <w:sz w:val="32"/>
          <w:szCs w:val="32"/>
        </w:rPr>
        <w:t>ås</w:t>
      </w:r>
      <w:r w:rsidRPr="23078B10" w:rsidR="001A35F6">
        <w:rPr>
          <w:rStyle w:val="normaltextrun"/>
          <w:b w:val="1"/>
          <w:bCs w:val="1"/>
          <w:sz w:val="32"/>
          <w:szCs w:val="32"/>
        </w:rPr>
        <w:t xml:space="preserve"> alle ytterdører</w:t>
      </w:r>
    </w:p>
    <w:p w:rsidR="7FF5B2EE" w:rsidP="7FF5B2EE" w:rsidRDefault="7FF5B2EE" w14:paraId="38147897" w14:textId="064DBE00">
      <w:pPr>
        <w:pStyle w:val="paragraph"/>
        <w:spacing w:before="0" w:beforeAutospacing="off" w:after="0" w:afterAutospacing="off"/>
        <w:ind w:left="0"/>
        <w:rPr>
          <w:rStyle w:val="normaltextrun"/>
          <w:b w:val="1"/>
          <w:bCs w:val="1"/>
          <w:sz w:val="24"/>
          <w:szCs w:val="24"/>
        </w:rPr>
      </w:pPr>
    </w:p>
    <w:p w:rsidRPr="00F543D3" w:rsidR="00EB0AB2" w:rsidP="00672660" w:rsidRDefault="00EB0AB2" w14:paraId="676137E3" w14:textId="601DB449">
      <w:pPr>
        <w:pStyle w:val="NormalWeb"/>
        <w:shd w:val="clear" w:color="auto" w:fill="FFFFFF"/>
        <w:spacing w:before="0" w:beforeAutospacing="0"/>
        <w:rPr>
          <w:color w:val="454545"/>
          <w:sz w:val="32"/>
          <w:szCs w:val="32"/>
        </w:rPr>
      </w:pPr>
    </w:p>
    <w:p w:rsidRPr="00AC477E" w:rsidR="00F543D3" w:rsidP="23078B10" w:rsidRDefault="00F543D3" w14:paraId="6E9A4E93" w14:textId="40780C7E">
      <w:pPr>
        <w:pStyle w:val="NormalWeb"/>
        <w:shd w:val="clear" w:color="auto" w:fill="FFFFFF" w:themeFill="background1"/>
        <w:spacing w:before="0" w:beforeAutospacing="off"/>
        <w:rPr>
          <w:b w:val="1"/>
          <w:bCs w:val="1"/>
          <w:color w:val="70AD47" w:themeColor="accent6"/>
          <w:sz w:val="44"/>
          <w:szCs w:val="44"/>
        </w:rPr>
      </w:pPr>
      <w:r w:rsidRPr="23078B10" w:rsidR="00F543D3">
        <w:rPr>
          <w:b w:val="1"/>
          <w:bCs w:val="1"/>
          <w:color w:val="70AD47" w:themeColor="accent6" w:themeTint="FF" w:themeShade="FF"/>
          <w:sz w:val="44"/>
          <w:szCs w:val="44"/>
        </w:rPr>
        <w:t xml:space="preserve">Takk for at du hjelper til med å holde huset i orden </w:t>
      </w:r>
      <w:r w:rsidRPr="23078B10" w:rsidR="00F543D3">
        <w:rPr>
          <w:rFonts w:ascii="Segoe UI Emoji" w:hAnsi="Segoe UI Emoji" w:eastAsia="Segoe UI Emoji" w:cs="Segoe UI Emoji"/>
        </w:rPr>
        <w:t>😊</w:t>
      </w:r>
      <w:r w:rsidRPr="23078B10" w:rsidR="00F543D3">
        <w:rPr>
          <w:b w:val="1"/>
          <w:bCs w:val="1"/>
          <w:color w:val="70AD47" w:themeColor="accent6" w:themeTint="FF" w:themeShade="FF"/>
          <w:sz w:val="44"/>
          <w:szCs w:val="44"/>
        </w:rPr>
        <w:t xml:space="preserve"> </w:t>
      </w:r>
    </w:p>
    <w:sectPr w:rsidRPr="00AC477E" w:rsidR="00F543D3" w:rsidSect="00920CF7">
      <w:headerReference w:type="even" r:id="rId7"/>
      <w:headerReference w:type="default" r:id="rId8"/>
      <w:footerReference w:type="default" r:id="rId9"/>
      <w:headerReference w:type="first" r:id="rId10"/>
      <w:pgSz w:w="11900" w:h="16840" w:orient="portrait"/>
      <w:pgMar w:top="720" w:right="720" w:bottom="720" w:left="720" w:header="274" w:footer="5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408E" w:rsidRDefault="002E408E" w14:paraId="5381CC67" w14:textId="77777777">
      <w:r>
        <w:separator/>
      </w:r>
    </w:p>
  </w:endnote>
  <w:endnote w:type="continuationSeparator" w:id="0">
    <w:p w:rsidR="002E408E" w:rsidRDefault="002E408E" w14:paraId="4006032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elveticaNeu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C6959" w:rsidP="00BC6959" w:rsidRDefault="0018178B" w14:paraId="1677C41E" w14:textId="456B4745">
    <w:pPr>
      <w:pStyle w:val="BasicParagraph"/>
      <w:ind w:right="-1481"/>
      <w:rPr>
        <w:rFonts w:ascii="HelveticaNeue" w:hAnsi="HelveticaNeue" w:cs="HelveticaNeue"/>
        <w:color w:val="656565"/>
        <w:sz w:val="20"/>
        <w:szCs w:val="20"/>
      </w:rPr>
    </w:pPr>
    <w:r>
      <w:rPr>
        <w:rFonts w:ascii="HelveticaNeue" w:hAnsi="HelveticaNeue" w:cs="HelveticaNeue"/>
        <w:noProof/>
        <w:color w:val="656565"/>
        <w:sz w:val="20"/>
        <w:szCs w:val="20"/>
        <w:lang w:val="nb-NO" w:eastAsia="nb-NO" w:bidi="x-none"/>
      </w:rPr>
      <w:drawing>
        <wp:anchor distT="0" distB="0" distL="114300" distR="114300" simplePos="0" relativeHeight="251656192" behindDoc="1" locked="0" layoutInCell="1" allowOverlap="1" wp14:anchorId="4284AE2D" wp14:editId="504A1743">
          <wp:simplePos x="0" y="0"/>
          <wp:positionH relativeFrom="column">
            <wp:posOffset>3830320</wp:posOffset>
          </wp:positionH>
          <wp:positionV relativeFrom="paragraph">
            <wp:posOffset>-1132205</wp:posOffset>
          </wp:positionV>
          <wp:extent cx="2781300" cy="2400300"/>
          <wp:effectExtent l="0" t="0" r="0" b="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1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1A592E" w:rsidR="00BC6959" w:rsidP="00BC6959" w:rsidRDefault="00FA2E46" w14:paraId="0BAB7EE1" w14:textId="3C018828">
    <w:pPr>
      <w:pStyle w:val="BasicParagraph"/>
      <w:ind w:left="7920" w:firstLine="18"/>
      <w:rPr>
        <w:rFonts w:ascii="Arial" w:hAnsi="Arial" w:cs="HelveticaNeue"/>
        <w:color w:val="808080"/>
        <w:sz w:val="20"/>
        <w:szCs w:val="20"/>
      </w:rPr>
    </w:pPr>
    <w:r w:rsidRPr="001A592E">
      <w:rPr>
        <w:rFonts w:ascii="Arial" w:hAnsi="Arial" w:cs="HelveticaNeue"/>
        <w:color w:val="7BC143"/>
        <w:sz w:val="20"/>
        <w:szCs w:val="20"/>
      </w:rPr>
      <w:t>A:</w:t>
    </w:r>
    <w:r w:rsidRPr="001A592E">
      <w:rPr>
        <w:rFonts w:ascii="Arial" w:hAnsi="Arial" w:cs="HelveticaNeue"/>
        <w:color w:val="808080"/>
        <w:sz w:val="20"/>
        <w:szCs w:val="20"/>
      </w:rPr>
      <w:tab/>
    </w:r>
    <w:proofErr w:type="spellStart"/>
    <w:r w:rsidR="00D72718">
      <w:rPr>
        <w:rFonts w:ascii="Arial" w:hAnsi="Arial" w:cs="HelveticaNeue"/>
        <w:color w:val="808080"/>
        <w:sz w:val="20"/>
        <w:szCs w:val="20"/>
      </w:rPr>
      <w:t>Stasjonsveien</w:t>
    </w:r>
    <w:proofErr w:type="spellEnd"/>
    <w:r w:rsidR="00D72718">
      <w:rPr>
        <w:rFonts w:ascii="Arial" w:hAnsi="Arial" w:cs="HelveticaNeue"/>
        <w:color w:val="808080"/>
        <w:sz w:val="20"/>
        <w:szCs w:val="20"/>
      </w:rPr>
      <w:t xml:space="preserve"> 63</w:t>
    </w:r>
  </w:p>
  <w:p w:rsidRPr="001A592E" w:rsidR="00BC6959" w:rsidP="00BC6959" w:rsidRDefault="009C6D64" w14:paraId="4D2F3842" w14:textId="49A21C8A">
    <w:pPr>
      <w:pStyle w:val="BasicParagraph"/>
      <w:ind w:left="7200" w:right="-1481" w:firstLine="1447"/>
      <w:rPr>
        <w:rFonts w:ascii="Arial" w:hAnsi="Arial" w:cs="HelveticaNeue"/>
        <w:color w:val="808080"/>
        <w:sz w:val="20"/>
        <w:szCs w:val="20"/>
      </w:rPr>
    </w:pPr>
    <w:r>
      <w:rPr>
        <w:rFonts w:ascii="Arial" w:hAnsi="Arial" w:cs="HelveticaNeue"/>
        <w:color w:val="808080"/>
        <w:sz w:val="20"/>
        <w:szCs w:val="20"/>
      </w:rPr>
      <w:t>1940 Bjørkelangen</w:t>
    </w:r>
    <w:r w:rsidRPr="001A592E" w:rsidR="00FA2E46">
      <w:rPr>
        <w:rFonts w:ascii="Arial" w:hAnsi="Arial" w:cs="HelveticaNeue"/>
        <w:color w:val="808080"/>
        <w:sz w:val="20"/>
        <w:szCs w:val="20"/>
      </w:rPr>
      <w:t xml:space="preserve"> </w:t>
    </w:r>
  </w:p>
  <w:p w:rsidRPr="001A592E" w:rsidR="00BC6959" w:rsidP="00BC6959" w:rsidRDefault="00FA2E46" w14:paraId="278E107F" w14:textId="262EDCBE">
    <w:pPr>
      <w:pStyle w:val="BasicParagraph"/>
      <w:ind w:left="7938" w:right="-1481"/>
      <w:rPr>
        <w:rFonts w:ascii="Arial" w:hAnsi="Arial" w:cs="HelveticaNeue"/>
        <w:color w:val="808080"/>
        <w:sz w:val="20"/>
        <w:szCs w:val="20"/>
      </w:rPr>
    </w:pPr>
    <w:r w:rsidRPr="001A592E">
      <w:rPr>
        <w:rFonts w:ascii="Arial" w:hAnsi="Arial" w:cs="HelveticaNeue"/>
        <w:color w:val="7BC143"/>
        <w:sz w:val="20"/>
        <w:szCs w:val="20"/>
      </w:rPr>
      <w:t>T:</w:t>
    </w:r>
    <w:r w:rsidRPr="001A592E">
      <w:rPr>
        <w:rFonts w:ascii="Arial" w:hAnsi="Arial" w:cs="HelveticaNeue"/>
        <w:color w:val="808080"/>
        <w:sz w:val="20"/>
        <w:szCs w:val="20"/>
      </w:rPr>
      <w:tab/>
    </w:r>
    <w:r w:rsidRPr="001A592E">
      <w:rPr>
        <w:rFonts w:ascii="Arial" w:hAnsi="Arial" w:cs="HelveticaNeue"/>
        <w:color w:val="808080"/>
        <w:sz w:val="20"/>
        <w:szCs w:val="20"/>
      </w:rPr>
      <w:t>+</w:t>
    </w:r>
    <w:r w:rsidR="009C6D64">
      <w:rPr>
        <w:rFonts w:ascii="Arial" w:hAnsi="Arial" w:cs="HelveticaNeue"/>
        <w:color w:val="808080"/>
        <w:sz w:val="20"/>
        <w:szCs w:val="20"/>
      </w:rPr>
      <w:t>47 63 85 26 80</w:t>
    </w:r>
    <w:r w:rsidRPr="001A592E">
      <w:rPr>
        <w:rFonts w:ascii="HelveticaNeue" w:hAnsi="HelveticaNeue" w:cs="HelveticaNeue"/>
        <w:color w:val="808080"/>
        <w:sz w:val="20"/>
        <w:szCs w:val="20"/>
      </w:rPr>
      <w:br/>
    </w:r>
    <w:r w:rsidR="009C6D64">
      <w:rPr>
        <w:rFonts w:ascii="Arial" w:hAnsi="Arial" w:cs="HelveticaNeue"/>
        <w:color w:val="7BC143"/>
        <w:sz w:val="20"/>
        <w:szCs w:val="20"/>
      </w:rPr>
      <w:t>E-post</w:t>
    </w:r>
    <w:r w:rsidRPr="001A592E">
      <w:rPr>
        <w:rFonts w:ascii="Arial" w:hAnsi="Arial" w:cs="HelveticaNeue"/>
        <w:color w:val="7BC143"/>
        <w:sz w:val="20"/>
        <w:szCs w:val="20"/>
      </w:rPr>
      <w:t>:</w:t>
    </w:r>
    <w:r w:rsidRPr="001A592E">
      <w:rPr>
        <w:rFonts w:ascii="Arial" w:hAnsi="Arial" w:cs="HelveticaNeue"/>
        <w:color w:val="808080"/>
        <w:sz w:val="20"/>
        <w:szCs w:val="20"/>
      </w:rPr>
      <w:tab/>
    </w:r>
    <w:r w:rsidR="009C6D64">
      <w:rPr>
        <w:rFonts w:ascii="Arial" w:hAnsi="Arial" w:cs="HelveticaNeue"/>
        <w:color w:val="808080"/>
        <w:sz w:val="20"/>
        <w:szCs w:val="20"/>
      </w:rPr>
      <w:t>frivillig@ahk.no</w:t>
    </w:r>
  </w:p>
  <w:p w:rsidRPr="001A592E" w:rsidR="00BC6959" w:rsidP="00BC6959" w:rsidRDefault="0018178B" w14:paraId="101BADC8" w14:textId="22E89619">
    <w:pPr>
      <w:pStyle w:val="BasicParagraph"/>
      <w:ind w:left="7938" w:right="-1481"/>
      <w:rPr>
        <w:rFonts w:ascii="Arial" w:hAnsi="Arial" w:cs="HelveticaNeue"/>
        <w:color w:val="808080"/>
        <w:sz w:val="20"/>
        <w:szCs w:val="20"/>
      </w:rPr>
    </w:pPr>
    <w:r>
      <w:rPr>
        <w:noProof/>
        <w:szCs w:val="20"/>
        <w:lang w:val="nb-NO" w:eastAsia="nb-NO"/>
      </w:rPr>
      <w:drawing>
        <wp:anchor distT="0" distB="0" distL="114300" distR="114300" simplePos="0" relativeHeight="251657216" behindDoc="1" locked="0" layoutInCell="1" allowOverlap="1" wp14:anchorId="771AD3F4" wp14:editId="3CF1CA3F">
          <wp:simplePos x="0" y="0"/>
          <wp:positionH relativeFrom="column">
            <wp:posOffset>-93980</wp:posOffset>
          </wp:positionH>
          <wp:positionV relativeFrom="paragraph">
            <wp:posOffset>155575</wp:posOffset>
          </wp:positionV>
          <wp:extent cx="3009900" cy="228600"/>
          <wp:effectExtent l="0" t="0" r="0" b="0"/>
          <wp:wrapNone/>
          <wp:docPr id="11" name="Bil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228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592E" w:rsidR="00FA2E46">
      <w:rPr>
        <w:rFonts w:ascii="Arial" w:hAnsi="Arial" w:cs="HelveticaNeue"/>
        <w:color w:val="7BC143"/>
        <w:sz w:val="20"/>
        <w:szCs w:val="20"/>
      </w:rPr>
      <w:t>Web:</w:t>
    </w:r>
    <w:r>
      <w:rPr>
        <w:rFonts w:ascii="Arial" w:hAnsi="Arial" w:cs="HelveticaNeue"/>
        <w:color w:val="7BC143"/>
        <w:sz w:val="20"/>
        <w:szCs w:val="20"/>
      </w:rPr>
      <w:tab/>
    </w:r>
    <w:r w:rsidRPr="0018178B" w:rsidR="009C6D64">
      <w:rPr>
        <w:rFonts w:ascii="Arial" w:hAnsi="Arial" w:cs="HelveticaNeue"/>
        <w:color w:val="808080"/>
        <w:sz w:val="16"/>
        <w:szCs w:val="16"/>
      </w:rPr>
      <w:t>aurskog-holand</w:t>
    </w:r>
    <w:r w:rsidRPr="0018178B" w:rsidR="00E01DEB">
      <w:rPr>
        <w:rFonts w:ascii="Arial" w:hAnsi="Arial" w:cs="HelveticaNeue"/>
        <w:color w:val="808080"/>
        <w:sz w:val="16"/>
        <w:szCs w:val="16"/>
      </w:rPr>
      <w:t>.frivilligsentral</w:t>
    </w:r>
    <w:r w:rsidRPr="0018178B">
      <w:rPr>
        <w:rFonts w:ascii="Arial" w:hAnsi="Arial" w:cs="HelveticaNeue"/>
        <w:color w:val="808080"/>
        <w:sz w:val="16"/>
        <w:szCs w:val="16"/>
      </w:rPr>
      <w:t>.no</w:t>
    </w:r>
  </w:p>
  <w:p w:rsidRPr="001A592E" w:rsidR="00BC6959" w:rsidP="00BC6959" w:rsidRDefault="00FA2E46" w14:paraId="10E69CBD" w14:textId="67BD45C2">
    <w:pPr>
      <w:pStyle w:val="BasicParagraph"/>
      <w:ind w:left="7536" w:right="-1481" w:firstLine="384"/>
      <w:rPr>
        <w:rFonts w:ascii="Arial" w:hAnsi="Arial"/>
        <w:color w:val="808080"/>
        <w:sz w:val="20"/>
      </w:rPr>
    </w:pPr>
    <w:proofErr w:type="spellStart"/>
    <w:r w:rsidRPr="001A592E">
      <w:rPr>
        <w:rFonts w:ascii="Arial" w:hAnsi="Arial" w:cs="HelveticaNeue"/>
        <w:color w:val="7BC143"/>
        <w:sz w:val="20"/>
      </w:rPr>
      <w:t>Org.Nr</w:t>
    </w:r>
    <w:proofErr w:type="spellEnd"/>
    <w:r w:rsidRPr="001A592E">
      <w:rPr>
        <w:rFonts w:ascii="Arial" w:hAnsi="Arial" w:cs="HelveticaNeue"/>
        <w:color w:val="7BC143"/>
        <w:sz w:val="20"/>
      </w:rPr>
      <w:t>.:</w:t>
    </w:r>
    <w:r w:rsidRPr="0018178B" w:rsidR="0018178B">
      <w:rPr>
        <w:rFonts w:ascii="Arial" w:hAnsi="Arial" w:cs="Arial"/>
      </w:rPr>
      <w:t xml:space="preserve"> </w:t>
    </w:r>
    <w:hyperlink w:tgtFrame="_blank" w:history="1" r:id="rId3">
      <w:r w:rsidRPr="0018178B" w:rsidR="0018178B">
        <w:rPr>
          <w:rStyle w:val="Hyperkobling"/>
          <w:rFonts w:ascii="Arial" w:hAnsi="Arial" w:cs="Arial"/>
          <w:color w:val="7F7F7F" w:themeColor="text1" w:themeTint="80"/>
          <w:sz w:val="20"/>
          <w:szCs w:val="20"/>
          <w:u w:val="none"/>
          <w:lang w:val="nb-NO"/>
        </w:rPr>
        <w:t>948164256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408E" w:rsidRDefault="002E408E" w14:paraId="38026312" w14:textId="77777777">
      <w:r>
        <w:separator/>
      </w:r>
    </w:p>
  </w:footnote>
  <w:footnote w:type="continuationSeparator" w:id="0">
    <w:p w:rsidR="002E408E" w:rsidRDefault="002E408E" w14:paraId="58F00CD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6959" w:rsidRDefault="002E408E" w14:paraId="7D07638B" w14:textId="77777777">
    <w:pPr>
      <w:pStyle w:val="Topptekst"/>
    </w:pPr>
    <w:r>
      <w:rPr>
        <w:szCs w:val="20"/>
        <w:lang w:eastAsia="nb-NO"/>
      </w:rPr>
      <w:pict w14:anchorId="017D60E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" style="position:absolute;margin-left:0;margin-top:0;width:483.85pt;height:53.1pt;z-index:-251658240;mso-wrap-edited:f;mso-position-horizontal:center;mso-position-horizontal-relative:margin;mso-position-vertical:center;mso-position-vertical-relative:margin" wrapcoords="-33 0 -33 21295 21600 21295 21600 0 -33 0" o:spid="_x0000_s1029" type="#_x0000_t75">
          <v:imagedata gain="19661f" blacklevel="22938f" o:title="mote_mellom_mennesker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C6959" w:rsidP="00BC6959" w:rsidRDefault="0018178B" w14:paraId="76B3B072" w14:textId="055D94D3">
    <w:pPr>
      <w:pStyle w:val="Topptekst"/>
      <w:ind w:right="-99"/>
      <w:jc w:val="right"/>
    </w:pPr>
    <w:r>
      <w:rPr>
        <w:noProof/>
      </w:rPr>
      <w:drawing>
        <wp:inline distT="0" distB="0" distL="0" distR="0" wp14:anchorId="41FA831C" wp14:editId="6EB3DE21">
          <wp:extent cx="2028825" cy="1238250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6959" w:rsidRDefault="002E408E" w14:paraId="7A1F7A20" w14:textId="77777777">
    <w:pPr>
      <w:pStyle w:val="Topptekst"/>
    </w:pPr>
    <w:r>
      <w:rPr>
        <w:szCs w:val="20"/>
        <w:lang w:eastAsia="nb-NO"/>
      </w:rPr>
      <w:pict w14:anchorId="5B422F2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" style="position:absolute;margin-left:0;margin-top:0;width:483.85pt;height:53.1pt;z-index:-251657216;mso-wrap-edited:f;mso-position-horizontal:center;mso-position-horizontal-relative:margin;mso-position-vertical:center;mso-position-vertical-relative:margin" wrapcoords="-33 0 -33 21295 21600 21295 21600 0 -33 0" o:spid="_x0000_s1030" type="#_x0000_t75">
          <v:imagedata gain="19661f" blacklevel="22938f" o:title="mote_mellom_mennesker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36F9"/>
    <w:multiLevelType w:val="hybridMultilevel"/>
    <w:tmpl w:val="B6C6381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15605A"/>
    <w:multiLevelType w:val="multilevel"/>
    <w:tmpl w:val="524A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16620AB"/>
    <w:multiLevelType w:val="multilevel"/>
    <w:tmpl w:val="01242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210131E"/>
    <w:multiLevelType w:val="hybridMultilevel"/>
    <w:tmpl w:val="17985FB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DDA6B50"/>
    <w:multiLevelType w:val="hybridMultilevel"/>
    <w:tmpl w:val="496C268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FF36A01"/>
    <w:multiLevelType w:val="multilevel"/>
    <w:tmpl w:val="E050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1CA4F9F"/>
    <w:multiLevelType w:val="multilevel"/>
    <w:tmpl w:val="5124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6691EE5"/>
    <w:multiLevelType w:val="multilevel"/>
    <w:tmpl w:val="5124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E3542A4"/>
    <w:multiLevelType w:val="multilevel"/>
    <w:tmpl w:val="ACAC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F920736"/>
    <w:multiLevelType w:val="hybridMultilevel"/>
    <w:tmpl w:val="B32417E8"/>
    <w:lvl w:ilvl="0" w:tplc="0414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00125D5"/>
    <w:multiLevelType w:val="hybridMultilevel"/>
    <w:tmpl w:val="2A9AD41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40C4D2B"/>
    <w:multiLevelType w:val="multilevel"/>
    <w:tmpl w:val="5124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8F20E17"/>
    <w:multiLevelType w:val="multilevel"/>
    <w:tmpl w:val="5124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622028C8"/>
    <w:multiLevelType w:val="multilevel"/>
    <w:tmpl w:val="9122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3422079"/>
    <w:multiLevelType w:val="hybridMultilevel"/>
    <w:tmpl w:val="EA402E4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D1754E4"/>
    <w:multiLevelType w:val="hybridMultilevel"/>
    <w:tmpl w:val="F614E47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0D85028"/>
    <w:multiLevelType w:val="multilevel"/>
    <w:tmpl w:val="8654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A210CE0"/>
    <w:multiLevelType w:val="multilevel"/>
    <w:tmpl w:val="40F4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112973736">
    <w:abstractNumId w:val="14"/>
  </w:num>
  <w:num w:numId="2" w16cid:durableId="1992515397">
    <w:abstractNumId w:val="17"/>
  </w:num>
  <w:num w:numId="3" w16cid:durableId="193157395">
    <w:abstractNumId w:val="16"/>
  </w:num>
  <w:num w:numId="4" w16cid:durableId="1385719347">
    <w:abstractNumId w:val="1"/>
  </w:num>
  <w:num w:numId="5" w16cid:durableId="1758165070">
    <w:abstractNumId w:val="13"/>
  </w:num>
  <w:num w:numId="6" w16cid:durableId="331684944">
    <w:abstractNumId w:val="0"/>
  </w:num>
  <w:num w:numId="7" w16cid:durableId="736826440">
    <w:abstractNumId w:val="15"/>
  </w:num>
  <w:num w:numId="8" w16cid:durableId="759064865">
    <w:abstractNumId w:val="3"/>
  </w:num>
  <w:num w:numId="9" w16cid:durableId="2112629334">
    <w:abstractNumId w:val="10"/>
  </w:num>
  <w:num w:numId="10" w16cid:durableId="506331343">
    <w:abstractNumId w:val="5"/>
  </w:num>
  <w:num w:numId="11" w16cid:durableId="635985019">
    <w:abstractNumId w:val="11"/>
  </w:num>
  <w:num w:numId="12" w16cid:durableId="295065222">
    <w:abstractNumId w:val="4"/>
  </w:num>
  <w:num w:numId="13" w16cid:durableId="1811357995">
    <w:abstractNumId w:val="6"/>
  </w:num>
  <w:num w:numId="14" w16cid:durableId="680816244">
    <w:abstractNumId w:val="7"/>
  </w:num>
  <w:num w:numId="15" w16cid:durableId="1346831712">
    <w:abstractNumId w:val="12"/>
  </w:num>
  <w:num w:numId="16" w16cid:durableId="200631803">
    <w:abstractNumId w:val="2"/>
  </w:num>
  <w:num w:numId="17" w16cid:durableId="458306052">
    <w:abstractNumId w:val="8"/>
  </w:num>
  <w:num w:numId="18" w16cid:durableId="109403804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2EC"/>
    <w:rsid w:val="000212B0"/>
    <w:rsid w:val="00032383"/>
    <w:rsid w:val="00036CD6"/>
    <w:rsid w:val="00042AF1"/>
    <w:rsid w:val="00061242"/>
    <w:rsid w:val="00076060"/>
    <w:rsid w:val="00084A9E"/>
    <w:rsid w:val="000A3FF4"/>
    <w:rsid w:val="000F397D"/>
    <w:rsid w:val="000F7FC9"/>
    <w:rsid w:val="001064D4"/>
    <w:rsid w:val="00114242"/>
    <w:rsid w:val="001210C7"/>
    <w:rsid w:val="00140004"/>
    <w:rsid w:val="0014583D"/>
    <w:rsid w:val="00170F39"/>
    <w:rsid w:val="0017119B"/>
    <w:rsid w:val="0018178B"/>
    <w:rsid w:val="00193B22"/>
    <w:rsid w:val="001A10AA"/>
    <w:rsid w:val="001A20AC"/>
    <w:rsid w:val="001A35F6"/>
    <w:rsid w:val="001A5E20"/>
    <w:rsid w:val="001E2B67"/>
    <w:rsid w:val="001E530F"/>
    <w:rsid w:val="00230D77"/>
    <w:rsid w:val="00235F4E"/>
    <w:rsid w:val="002378D9"/>
    <w:rsid w:val="00276B90"/>
    <w:rsid w:val="00282868"/>
    <w:rsid w:val="002A331A"/>
    <w:rsid w:val="002C432A"/>
    <w:rsid w:val="002D3350"/>
    <w:rsid w:val="002D58EC"/>
    <w:rsid w:val="002E408E"/>
    <w:rsid w:val="002F047D"/>
    <w:rsid w:val="002F0B15"/>
    <w:rsid w:val="002F5284"/>
    <w:rsid w:val="0035213C"/>
    <w:rsid w:val="003C642D"/>
    <w:rsid w:val="003D4175"/>
    <w:rsid w:val="00403785"/>
    <w:rsid w:val="004257D5"/>
    <w:rsid w:val="004329BC"/>
    <w:rsid w:val="004444D3"/>
    <w:rsid w:val="00447A9C"/>
    <w:rsid w:val="00462FC0"/>
    <w:rsid w:val="004743D7"/>
    <w:rsid w:val="00496774"/>
    <w:rsid w:val="004A567A"/>
    <w:rsid w:val="004A7E42"/>
    <w:rsid w:val="004B5C8D"/>
    <w:rsid w:val="004B7BE8"/>
    <w:rsid w:val="004C28B0"/>
    <w:rsid w:val="004C61DB"/>
    <w:rsid w:val="004C65CC"/>
    <w:rsid w:val="004C66C6"/>
    <w:rsid w:val="004E4090"/>
    <w:rsid w:val="00546F84"/>
    <w:rsid w:val="005549AA"/>
    <w:rsid w:val="00570434"/>
    <w:rsid w:val="00584178"/>
    <w:rsid w:val="0058579B"/>
    <w:rsid w:val="0059076F"/>
    <w:rsid w:val="005A57E7"/>
    <w:rsid w:val="00601C18"/>
    <w:rsid w:val="00601F0A"/>
    <w:rsid w:val="00625CEC"/>
    <w:rsid w:val="00650ECC"/>
    <w:rsid w:val="00672660"/>
    <w:rsid w:val="00672A53"/>
    <w:rsid w:val="00680995"/>
    <w:rsid w:val="00695C88"/>
    <w:rsid w:val="00704214"/>
    <w:rsid w:val="00714672"/>
    <w:rsid w:val="00750541"/>
    <w:rsid w:val="00751F38"/>
    <w:rsid w:val="00772087"/>
    <w:rsid w:val="00774492"/>
    <w:rsid w:val="00794440"/>
    <w:rsid w:val="007F3EE6"/>
    <w:rsid w:val="0080361E"/>
    <w:rsid w:val="008143FB"/>
    <w:rsid w:val="00814559"/>
    <w:rsid w:val="00884A43"/>
    <w:rsid w:val="008A092D"/>
    <w:rsid w:val="008D289F"/>
    <w:rsid w:val="008D7811"/>
    <w:rsid w:val="008E187A"/>
    <w:rsid w:val="00920CF7"/>
    <w:rsid w:val="00941437"/>
    <w:rsid w:val="009773D1"/>
    <w:rsid w:val="009901B2"/>
    <w:rsid w:val="009C6D64"/>
    <w:rsid w:val="009D3858"/>
    <w:rsid w:val="009D5CD6"/>
    <w:rsid w:val="009F2E25"/>
    <w:rsid w:val="00A0416E"/>
    <w:rsid w:val="00A21EFF"/>
    <w:rsid w:val="00A35E26"/>
    <w:rsid w:val="00A50C38"/>
    <w:rsid w:val="00A67172"/>
    <w:rsid w:val="00AA3722"/>
    <w:rsid w:val="00AB6582"/>
    <w:rsid w:val="00AC24CA"/>
    <w:rsid w:val="00AC33C8"/>
    <w:rsid w:val="00AC477E"/>
    <w:rsid w:val="00B04E35"/>
    <w:rsid w:val="00B0577C"/>
    <w:rsid w:val="00B32864"/>
    <w:rsid w:val="00B66463"/>
    <w:rsid w:val="00B72808"/>
    <w:rsid w:val="00B76258"/>
    <w:rsid w:val="00BB35BB"/>
    <w:rsid w:val="00C00CF2"/>
    <w:rsid w:val="00C40EBB"/>
    <w:rsid w:val="00C76414"/>
    <w:rsid w:val="00C818B6"/>
    <w:rsid w:val="00C81DF5"/>
    <w:rsid w:val="00C94B1C"/>
    <w:rsid w:val="00CB3F84"/>
    <w:rsid w:val="00CD6241"/>
    <w:rsid w:val="00CE0A69"/>
    <w:rsid w:val="00D01101"/>
    <w:rsid w:val="00D325F4"/>
    <w:rsid w:val="00D410E7"/>
    <w:rsid w:val="00D47AFB"/>
    <w:rsid w:val="00D62C45"/>
    <w:rsid w:val="00D72718"/>
    <w:rsid w:val="00D83655"/>
    <w:rsid w:val="00D9514D"/>
    <w:rsid w:val="00DC7CD6"/>
    <w:rsid w:val="00E01DEB"/>
    <w:rsid w:val="00E03C36"/>
    <w:rsid w:val="00E03E71"/>
    <w:rsid w:val="00E81764"/>
    <w:rsid w:val="00EB0AB2"/>
    <w:rsid w:val="00ED2D84"/>
    <w:rsid w:val="00EF16D5"/>
    <w:rsid w:val="00F543D3"/>
    <w:rsid w:val="00F624AA"/>
    <w:rsid w:val="00F752EC"/>
    <w:rsid w:val="00F916EC"/>
    <w:rsid w:val="00F93A61"/>
    <w:rsid w:val="00F9661D"/>
    <w:rsid w:val="00FA2E46"/>
    <w:rsid w:val="00FB3EB5"/>
    <w:rsid w:val="00FC52E0"/>
    <w:rsid w:val="00FD643C"/>
    <w:rsid w:val="00FF75BC"/>
    <w:rsid w:val="11D73D56"/>
    <w:rsid w:val="1486FF0A"/>
    <w:rsid w:val="173C2D88"/>
    <w:rsid w:val="23078B10"/>
    <w:rsid w:val="299E7995"/>
    <w:rsid w:val="38325846"/>
    <w:rsid w:val="450E6098"/>
    <w:rsid w:val="5DF38336"/>
    <w:rsid w:val="688E286F"/>
    <w:rsid w:val="7480D60A"/>
    <w:rsid w:val="7FF5B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4FC205"/>
  <w15:chartTrackingRefBased/>
  <w15:docId w15:val="{CC93C6E8-5AB5-4BA3-BD72-DC81C210CA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606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Fotnotetekst">
    <w:name w:val="footnote text"/>
    <w:basedOn w:val="Normal"/>
    <w:semiHidden/>
    <w:rsid w:val="001A592E"/>
  </w:style>
  <w:style w:type="character" w:styleId="Fotnotereferanse">
    <w:name w:val="footnote reference"/>
    <w:semiHidden/>
    <w:rsid w:val="001A592E"/>
    <w:rPr>
      <w:vertAlign w:val="superscript"/>
    </w:rPr>
  </w:style>
  <w:style w:type="paragraph" w:styleId="Topptekst">
    <w:name w:val="header"/>
    <w:basedOn w:val="Normal"/>
    <w:rsid w:val="001A592E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semiHidden/>
    <w:rsid w:val="001A592E"/>
    <w:pPr>
      <w:tabs>
        <w:tab w:val="center" w:pos="4320"/>
        <w:tab w:val="right" w:pos="8640"/>
      </w:tabs>
    </w:pPr>
  </w:style>
  <w:style w:type="paragraph" w:styleId="BasicParagraph" w:customStyle="1">
    <w:name w:val="[Basic Paragraph]"/>
    <w:basedOn w:val="Normal"/>
    <w:rsid w:val="001A59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US" w:bidi="en-US"/>
    </w:rPr>
  </w:style>
  <w:style w:type="character" w:styleId="Hyperkobling">
    <w:name w:val="Hyperlink"/>
    <w:basedOn w:val="Standardskriftforavsnitt"/>
    <w:uiPriority w:val="99"/>
    <w:unhideWhenUsed/>
    <w:rsid w:val="0018178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8178B"/>
    <w:rPr>
      <w:color w:val="605E5C"/>
      <w:shd w:val="clear" w:color="auto" w:fill="E1DFDD"/>
    </w:rPr>
  </w:style>
  <w:style w:type="paragraph" w:styleId="Tittel">
    <w:name w:val="Title"/>
    <w:basedOn w:val="Normal"/>
    <w:next w:val="Normal"/>
    <w:link w:val="TittelTegn"/>
    <w:uiPriority w:val="10"/>
    <w:qFormat/>
    <w:rsid w:val="00B32864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B32864"/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paragraph" w:styleId="Listeavsnitt">
    <w:name w:val="List Paragraph"/>
    <w:basedOn w:val="Normal"/>
    <w:uiPriority w:val="34"/>
    <w:qFormat/>
    <w:rsid w:val="00601F0A"/>
    <w:pPr>
      <w:ind w:left="720"/>
      <w:contextualSpacing/>
    </w:pPr>
  </w:style>
  <w:style w:type="character" w:styleId="Overskrift1Tegn" w:customStyle="1">
    <w:name w:val="Overskrift 1 Tegn"/>
    <w:basedOn w:val="Standardskriftforavsnitt"/>
    <w:link w:val="Overskrift1"/>
    <w:uiPriority w:val="9"/>
    <w:rsid w:val="00076060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en-US"/>
    </w:rPr>
  </w:style>
  <w:style w:type="paragraph" w:styleId="NormalWeb">
    <w:name w:val="Normal (Web)"/>
    <w:basedOn w:val="Normal"/>
    <w:uiPriority w:val="99"/>
    <w:unhideWhenUsed/>
    <w:rsid w:val="00672660"/>
    <w:pPr>
      <w:spacing w:before="100" w:beforeAutospacing="1" w:after="100" w:afterAutospacing="1"/>
    </w:pPr>
    <w:rPr>
      <w:lang w:eastAsia="nb-NO"/>
    </w:rPr>
  </w:style>
  <w:style w:type="paragraph" w:styleId="paragraph" w:customStyle="1">
    <w:name w:val="paragraph"/>
    <w:basedOn w:val="Normal"/>
    <w:rsid w:val="00625CEC"/>
    <w:pPr>
      <w:spacing w:before="100" w:beforeAutospacing="1" w:after="100" w:afterAutospacing="1"/>
    </w:pPr>
    <w:rPr>
      <w:lang w:eastAsia="nb-NO"/>
    </w:rPr>
  </w:style>
  <w:style w:type="character" w:styleId="normaltextrun" w:customStyle="1">
    <w:name w:val="normaltextrun"/>
    <w:basedOn w:val="Standardskriftforavsnitt"/>
    <w:rsid w:val="00625CEC"/>
  </w:style>
  <w:style w:type="character" w:styleId="spellingerror" w:customStyle="1">
    <w:name w:val="spellingerror"/>
    <w:basedOn w:val="Standardskriftforavsnitt"/>
    <w:rsid w:val="00625CEC"/>
  </w:style>
  <w:style w:type="character" w:styleId="eop" w:customStyle="1">
    <w:name w:val="eop"/>
    <w:basedOn w:val="Standardskriftforavsnitt"/>
    <w:rsid w:val="00625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7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header" Target="header3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2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2.brreg.no/enhet/sok/detalj.jsp?orgnr=948164256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tlin\Downloads\frivilligsentral_wordma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AE2A88F7767445AE07B962980F39DB" ma:contentTypeVersion="18" ma:contentTypeDescription="Opprett et nytt dokument." ma:contentTypeScope="" ma:versionID="376779a0e5991ea5b52d1e6821f3b9d1">
  <xsd:schema xmlns:xsd="http://www.w3.org/2001/XMLSchema" xmlns:xs="http://www.w3.org/2001/XMLSchema" xmlns:p="http://schemas.microsoft.com/office/2006/metadata/properties" xmlns:ns2="f27f9627-ef06-45af-92c4-0219d23e0ec9" xmlns:ns3="1195dd94-fac3-4f97-878e-82b565af33c2" targetNamespace="http://schemas.microsoft.com/office/2006/metadata/properties" ma:root="true" ma:fieldsID="ec1e78afd29ef48e84e8a63d91e0392f" ns2:_="" ns3:_="">
    <xsd:import namespace="f27f9627-ef06-45af-92c4-0219d23e0ec9"/>
    <xsd:import namespace="1195dd94-fac3-4f97-878e-82b565af3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f9627-ef06-45af-92c4-0219d23e0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3b67ce05-1468-42e4-bab1-eb2f0df416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5dd94-fac3-4f97-878e-82b565af33c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1ef99c6-b498-4e93-bb76-35516a48f1bf}" ma:internalName="TaxCatchAll" ma:showField="CatchAllData" ma:web="1195dd94-fac3-4f97-878e-82b565af3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95dd94-fac3-4f97-878e-82b565af33c2" xsi:nil="true"/>
    <lcf76f155ced4ddcb4097134ff3c332f xmlns="f27f9627-ef06-45af-92c4-0219d23e0e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CED163-0618-4086-A258-EDECD63F46E5}"/>
</file>

<file path=customXml/itemProps2.xml><?xml version="1.0" encoding="utf-8"?>
<ds:datastoreItem xmlns:ds="http://schemas.openxmlformats.org/officeDocument/2006/customXml" ds:itemID="{6D0D944E-6948-4461-A13D-7AF0135E4168}"/>
</file>

<file path=customXml/itemProps3.xml><?xml version="1.0" encoding="utf-8"?>
<ds:datastoreItem xmlns:ds="http://schemas.openxmlformats.org/officeDocument/2006/customXml" ds:itemID="{1DA2E494-7D5A-4B7C-A9AD-A0C251DEE0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frivilligsentral_wordmal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Rita Lindblad</dc:creator>
  <keywords/>
  <lastModifiedBy>Rita Berget Lindblad</lastModifiedBy>
  <revision>6</revision>
  <lastPrinted>2022-05-31T06:08:00.0000000Z</lastPrinted>
  <dcterms:created xsi:type="dcterms:W3CDTF">2022-06-01T09:00:00.0000000Z</dcterms:created>
  <dcterms:modified xsi:type="dcterms:W3CDTF">2025-01-31T11:00:22.5206405Z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0x0101008CAE2A88F7767445AE07B962980F39DB</vt:lpwstr>
  </property>
  <property fmtid="{D5CDD505-2E9C-101B-9397-08002B2CF9AE}" pid="3" name="MediaServiceImageTags">
    <vt:lpwstr/>
  </property>
</Properties>
</file>