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F9120" w14:textId="0743F333" w:rsidR="00DD5B44" w:rsidRPr="00DD5B44" w:rsidRDefault="00DD5B44" w:rsidP="00151D3D">
      <w:pPr>
        <w:pStyle w:val="Tittel"/>
      </w:pPr>
      <w:r w:rsidRPr="00DD5B44">
        <w:t>Handlingsplan 2026 for Aurskog-Høland og Aursmoen </w:t>
      </w:r>
      <w:r w:rsidR="00151D3D">
        <w:t>F</w:t>
      </w:r>
      <w:r w:rsidRPr="00DD5B44">
        <w:t>rivilligsentraler </w:t>
      </w:r>
    </w:p>
    <w:p w14:paraId="442F26C8" w14:textId="77777777" w:rsidR="00DD5B44" w:rsidRPr="00DD5B44" w:rsidRDefault="00DD5B44" w:rsidP="00DD5B44">
      <w:r w:rsidRPr="00DD5B44">
        <w:t> </w:t>
      </w:r>
    </w:p>
    <w:p w14:paraId="5FEF9C4C" w14:textId="77777777" w:rsidR="00DD5B44" w:rsidRPr="00DD5B44" w:rsidRDefault="00DD5B44" w:rsidP="00DD5B44">
      <w:r w:rsidRPr="00DD5B44">
        <w:t> </w:t>
      </w:r>
    </w:p>
    <w:p w14:paraId="064C010E" w14:textId="77777777" w:rsidR="00DD5B44" w:rsidRPr="00DD5B44" w:rsidRDefault="00DD5B44" w:rsidP="00DD5B44">
      <w:r w:rsidRPr="00DD5B44">
        <w:t> </w:t>
      </w:r>
    </w:p>
    <w:p w14:paraId="2CD129B7" w14:textId="77777777" w:rsidR="00DD5B44" w:rsidRPr="00DD5B44" w:rsidRDefault="00DD5B44" w:rsidP="00DD5B44">
      <w:pPr>
        <w:rPr>
          <w:b/>
          <w:bCs/>
        </w:rPr>
      </w:pPr>
      <w:r w:rsidRPr="00DD5B44">
        <w:rPr>
          <w:b/>
          <w:bCs/>
        </w:rPr>
        <w:t>Formål </w:t>
      </w:r>
    </w:p>
    <w:p w14:paraId="6F3A0AB9" w14:textId="77777777" w:rsidR="00DD5B44" w:rsidRPr="00DD5B44" w:rsidRDefault="00DD5B44" w:rsidP="00DD5B44">
      <w:pPr>
        <w:numPr>
          <w:ilvl w:val="0"/>
          <w:numId w:val="5"/>
        </w:numPr>
      </w:pPr>
      <w:proofErr w:type="spellStart"/>
      <w:r w:rsidRPr="00DD5B44">
        <w:t>Frivilligsentralene</w:t>
      </w:r>
      <w:proofErr w:type="spellEnd"/>
      <w:r w:rsidRPr="00DD5B44">
        <w:t> skal være kontaktpunkt og bindeledd for de som ønsker å yte eller motta frivillig innsats.  </w:t>
      </w:r>
    </w:p>
    <w:p w14:paraId="20BA52B8" w14:textId="77777777" w:rsidR="00DD5B44" w:rsidRPr="00DD5B44" w:rsidRDefault="00DD5B44" w:rsidP="00DD5B44">
      <w:pPr>
        <w:numPr>
          <w:ilvl w:val="0"/>
          <w:numId w:val="6"/>
        </w:numPr>
      </w:pPr>
      <w:proofErr w:type="spellStart"/>
      <w:r w:rsidRPr="00DD5B44">
        <w:t>Frivilligsentralene</w:t>
      </w:r>
      <w:proofErr w:type="spellEnd"/>
      <w:r w:rsidRPr="00DD5B44">
        <w:t> skal utvikles av Samarbeidsutvalget, de frivillige og de ansatte i et felles samspill.  </w:t>
      </w:r>
    </w:p>
    <w:p w14:paraId="27042BE5" w14:textId="77777777" w:rsidR="00DD5B44" w:rsidRPr="00DD5B44" w:rsidRDefault="00DD5B44" w:rsidP="00DD5B44">
      <w:pPr>
        <w:numPr>
          <w:ilvl w:val="0"/>
          <w:numId w:val="7"/>
        </w:numPr>
      </w:pPr>
      <w:proofErr w:type="spellStart"/>
      <w:r w:rsidRPr="00DD5B44">
        <w:t>Frivilligsentralene</w:t>
      </w:r>
      <w:proofErr w:type="spellEnd"/>
      <w:r w:rsidRPr="00DD5B44">
        <w:t> skal fungere som møteplasser mellom innbyggere, frivillige, frivillige organisasjoner og Aurskog-Høland kommune. </w:t>
      </w:r>
    </w:p>
    <w:p w14:paraId="6614BBDE" w14:textId="77777777" w:rsidR="00DD5B44" w:rsidRPr="00DD5B44" w:rsidRDefault="00DD5B44" w:rsidP="00DD5B44">
      <w:r w:rsidRPr="00DD5B44">
        <w:t> </w:t>
      </w:r>
    </w:p>
    <w:p w14:paraId="44781F05" w14:textId="77777777" w:rsidR="00DD5B44" w:rsidRPr="00DD5B44" w:rsidRDefault="00DD5B44" w:rsidP="00DD5B44">
      <w:r w:rsidRPr="00DD5B44">
        <w:t> </w:t>
      </w:r>
    </w:p>
    <w:p w14:paraId="4F4AE7D2" w14:textId="77777777" w:rsidR="00DD5B44" w:rsidRPr="00DD5B44" w:rsidRDefault="00DD5B44" w:rsidP="00DD5B44">
      <w:pPr>
        <w:rPr>
          <w:b/>
          <w:bCs/>
        </w:rPr>
      </w:pPr>
      <w:r w:rsidRPr="00DD5B44">
        <w:rPr>
          <w:b/>
          <w:bCs/>
        </w:rPr>
        <w:t>Aurskog-Høland kommunes mål </w:t>
      </w:r>
    </w:p>
    <w:p w14:paraId="07AC3770" w14:textId="77777777" w:rsidR="00DD5B44" w:rsidRPr="00DD5B44" w:rsidRDefault="00DD5B44" w:rsidP="00DD5B44">
      <w:pPr>
        <w:numPr>
          <w:ilvl w:val="0"/>
          <w:numId w:val="8"/>
        </w:numPr>
      </w:pPr>
      <w:r w:rsidRPr="00DD5B44">
        <w:t>Leve selvstendig og godt hele livet </w:t>
      </w:r>
    </w:p>
    <w:p w14:paraId="74D7767C" w14:textId="77777777" w:rsidR="00DD5B44" w:rsidRPr="00DD5B44" w:rsidRDefault="00DD5B44" w:rsidP="00DD5B44">
      <w:pPr>
        <w:numPr>
          <w:ilvl w:val="0"/>
          <w:numId w:val="9"/>
        </w:numPr>
      </w:pPr>
      <w:r w:rsidRPr="00DD5B44">
        <w:t>Et begeistret felleskap </w:t>
      </w:r>
    </w:p>
    <w:p w14:paraId="08E97919" w14:textId="77777777" w:rsidR="00DD5B44" w:rsidRPr="00DD5B44" w:rsidRDefault="00DD5B44" w:rsidP="00DD5B44">
      <w:pPr>
        <w:numPr>
          <w:ilvl w:val="0"/>
          <w:numId w:val="10"/>
        </w:numPr>
      </w:pPr>
      <w:r w:rsidRPr="00DD5B44">
        <w:t>Tidlig innsats og forebygging av utenforskap </w:t>
      </w:r>
    </w:p>
    <w:p w14:paraId="7FD765E8" w14:textId="77777777" w:rsidR="00DD5B44" w:rsidRPr="00DD5B44" w:rsidRDefault="00DD5B44" w:rsidP="00DD5B44">
      <w:pPr>
        <w:numPr>
          <w:ilvl w:val="0"/>
          <w:numId w:val="11"/>
        </w:numPr>
      </w:pPr>
      <w:r w:rsidRPr="00DD5B44">
        <w:t>Levende og vitale tettsteder med et mangfoldig næringsliv </w:t>
      </w:r>
    </w:p>
    <w:p w14:paraId="056D6D78" w14:textId="77777777" w:rsidR="00DD5B44" w:rsidRPr="00DD5B44" w:rsidRDefault="00DD5B44" w:rsidP="00DD5B44">
      <w:r w:rsidRPr="00DD5B44">
        <w:t> </w:t>
      </w:r>
    </w:p>
    <w:p w14:paraId="520D558E" w14:textId="77777777" w:rsidR="00DD5B44" w:rsidRPr="00DD5B44" w:rsidRDefault="00DD5B44" w:rsidP="00DD5B44">
      <w:r w:rsidRPr="00DD5B44">
        <w:t> </w:t>
      </w:r>
    </w:p>
    <w:p w14:paraId="649814EE" w14:textId="77777777" w:rsidR="00DD5B44" w:rsidRPr="00DD5B44" w:rsidRDefault="00DD5B44" w:rsidP="00DD5B44">
      <w:pPr>
        <w:rPr>
          <w:b/>
          <w:bCs/>
        </w:rPr>
      </w:pPr>
      <w:r w:rsidRPr="00DD5B44">
        <w:rPr>
          <w:b/>
          <w:bCs/>
        </w:rPr>
        <w:t>Mål </w:t>
      </w:r>
    </w:p>
    <w:p w14:paraId="3967E154" w14:textId="77777777" w:rsidR="00DD5B44" w:rsidRPr="00DD5B44" w:rsidRDefault="00DD5B44" w:rsidP="00DD5B44">
      <w:pPr>
        <w:numPr>
          <w:ilvl w:val="0"/>
          <w:numId w:val="12"/>
        </w:numPr>
      </w:pPr>
      <w:r w:rsidRPr="00DD5B44">
        <w:t>Være en sosial, lavterskel møteplass i nærmiljøet.  </w:t>
      </w:r>
    </w:p>
    <w:p w14:paraId="613C1873" w14:textId="77777777" w:rsidR="00DD5B44" w:rsidRPr="00DD5B44" w:rsidRDefault="00DD5B44" w:rsidP="00DD5B44">
      <w:pPr>
        <w:numPr>
          <w:ilvl w:val="0"/>
          <w:numId w:val="13"/>
        </w:numPr>
      </w:pPr>
      <w:r w:rsidRPr="00DD5B44">
        <w:t>Være synlige og oppleves som en ressurs </w:t>
      </w:r>
    </w:p>
    <w:p w14:paraId="5982D1D0" w14:textId="77777777" w:rsidR="00DD5B44" w:rsidRPr="00DD5B44" w:rsidRDefault="00DD5B44" w:rsidP="00DD5B44">
      <w:pPr>
        <w:numPr>
          <w:ilvl w:val="0"/>
          <w:numId w:val="14"/>
        </w:numPr>
      </w:pPr>
      <w:r w:rsidRPr="00DD5B44">
        <w:t>Være en pådriver og et informasjonssted for frivillig innsats  </w:t>
      </w:r>
    </w:p>
    <w:p w14:paraId="0AB7F0D5" w14:textId="77777777" w:rsidR="00DD5B44" w:rsidRPr="00DD5B44" w:rsidRDefault="00DD5B44" w:rsidP="00DD5B44">
      <w:pPr>
        <w:numPr>
          <w:ilvl w:val="0"/>
          <w:numId w:val="15"/>
        </w:numPr>
      </w:pPr>
      <w:r w:rsidRPr="00DD5B44">
        <w:t>Være gode menneskekjennere og koble de rette menneskene sammen </w:t>
      </w:r>
    </w:p>
    <w:p w14:paraId="4D9ECDCE" w14:textId="77777777" w:rsidR="00DD5B44" w:rsidRPr="00DD5B44" w:rsidRDefault="00DD5B44" w:rsidP="00DD5B44">
      <w:pPr>
        <w:numPr>
          <w:ilvl w:val="0"/>
          <w:numId w:val="16"/>
        </w:numPr>
      </w:pPr>
      <w:r w:rsidRPr="00DD5B44">
        <w:t>Skape flere arenaer der frivillige, lag, foreninger og næringsliv på ulike måter kan bidra til å møte fremtidens utfordringer. </w:t>
      </w:r>
    </w:p>
    <w:p w14:paraId="604A3B0A" w14:textId="77777777" w:rsidR="00DD5B44" w:rsidRPr="00DD5B44" w:rsidRDefault="00DD5B44" w:rsidP="00DD5B44">
      <w:r w:rsidRPr="00DD5B44">
        <w:t> </w:t>
      </w:r>
    </w:p>
    <w:p w14:paraId="1AC7DB5B" w14:textId="77777777" w:rsidR="00DD5B44" w:rsidRPr="00DD5B44" w:rsidRDefault="00DD5B44" w:rsidP="00DD5B44">
      <w:r w:rsidRPr="00DD5B44">
        <w:t> </w:t>
      </w:r>
    </w:p>
    <w:p w14:paraId="0036FB0B" w14:textId="77777777" w:rsidR="00DD5B44" w:rsidRPr="00DD5B44" w:rsidRDefault="00DD5B44" w:rsidP="00DD5B44">
      <w:pPr>
        <w:rPr>
          <w:b/>
          <w:bCs/>
        </w:rPr>
      </w:pPr>
      <w:r w:rsidRPr="00DD5B44">
        <w:rPr>
          <w:b/>
          <w:bCs/>
        </w:rPr>
        <w:t>Fokus og utvikling </w:t>
      </w:r>
    </w:p>
    <w:p w14:paraId="58498553" w14:textId="77777777" w:rsidR="00DD5B44" w:rsidRPr="00DD5B44" w:rsidRDefault="00DD5B44" w:rsidP="00DD5B44">
      <w:pPr>
        <w:numPr>
          <w:ilvl w:val="0"/>
          <w:numId w:val="17"/>
        </w:numPr>
      </w:pPr>
      <w:r w:rsidRPr="00DD5B44">
        <w:t>Vi skal kjenne våre frivillige og brukere. </w:t>
      </w:r>
    </w:p>
    <w:p w14:paraId="178CA111" w14:textId="77777777" w:rsidR="00DD5B44" w:rsidRPr="00DD5B44" w:rsidRDefault="00DD5B44" w:rsidP="00DD5B44">
      <w:pPr>
        <w:numPr>
          <w:ilvl w:val="0"/>
          <w:numId w:val="18"/>
        </w:numPr>
      </w:pPr>
      <w:r w:rsidRPr="00DD5B44">
        <w:t>Strukturert samarbeid og </w:t>
      </w:r>
      <w:proofErr w:type="spellStart"/>
      <w:r w:rsidRPr="00DD5B44">
        <w:t>samskaping</w:t>
      </w:r>
      <w:proofErr w:type="spellEnd"/>
      <w:r w:rsidRPr="00DD5B44">
        <w:t> mellom kommunens ressurser, frivillige, lag, foreninger og næringsliv. </w:t>
      </w:r>
    </w:p>
    <w:p w14:paraId="090BB7DC" w14:textId="77777777" w:rsidR="00DD5B44" w:rsidRPr="00DD5B44" w:rsidRDefault="00DD5B44" w:rsidP="00DD5B44">
      <w:pPr>
        <w:numPr>
          <w:ilvl w:val="0"/>
          <w:numId w:val="19"/>
        </w:numPr>
      </w:pPr>
      <w:proofErr w:type="spellStart"/>
      <w:r w:rsidRPr="00DD5B44">
        <w:t>Samskaping</w:t>
      </w:r>
      <w:proofErr w:type="spellEnd"/>
      <w:r w:rsidRPr="00DD5B44">
        <w:t> er en etablert arbeidsmetode som gjennomsyrer ledelse av og kulturen i kommunen. </w:t>
      </w:r>
    </w:p>
    <w:p w14:paraId="21992C9E" w14:textId="77777777" w:rsidR="00DD5B44" w:rsidRPr="00DD5B44" w:rsidRDefault="00DD5B44" w:rsidP="00DD5B44">
      <w:pPr>
        <w:numPr>
          <w:ilvl w:val="0"/>
          <w:numId w:val="20"/>
        </w:numPr>
      </w:pPr>
      <w:r w:rsidRPr="00DD5B44">
        <w:t>En god og inkluderende kultur for frivillighet på arbeidsplassen er nøkkel til godt samarbeid </w:t>
      </w:r>
    </w:p>
    <w:p w14:paraId="0C517DFF" w14:textId="77777777" w:rsidR="00DD5B44" w:rsidRPr="00DD5B44" w:rsidRDefault="00DD5B44" w:rsidP="00DD5B44">
      <w:pPr>
        <w:numPr>
          <w:ilvl w:val="0"/>
          <w:numId w:val="21"/>
        </w:numPr>
      </w:pPr>
      <w:r w:rsidRPr="00DD5B44">
        <w:t>Bidra til god dugnadsånd og lokalt engasjement </w:t>
      </w:r>
    </w:p>
    <w:p w14:paraId="2D5B55E3" w14:textId="77777777" w:rsidR="00DD5B44" w:rsidRPr="00DD5B44" w:rsidRDefault="00DD5B44" w:rsidP="00DD5B44">
      <w:pPr>
        <w:numPr>
          <w:ilvl w:val="0"/>
          <w:numId w:val="22"/>
        </w:numPr>
      </w:pPr>
      <w:r w:rsidRPr="00DD5B44">
        <w:t>Vi skal ha </w:t>
      </w:r>
      <w:proofErr w:type="gramStart"/>
      <w:r w:rsidRPr="00DD5B44">
        <w:t>fokus</w:t>
      </w:r>
      <w:proofErr w:type="gramEnd"/>
      <w:r w:rsidRPr="00DD5B44">
        <w:t> på innbyggernes helse og trivsel, og ha aktiviteter som medvirker til dette.  </w:t>
      </w:r>
    </w:p>
    <w:p w14:paraId="23FAAC6D" w14:textId="77777777" w:rsidR="00DD5B44" w:rsidRPr="00DD5B44" w:rsidRDefault="00DD5B44" w:rsidP="00DD5B44">
      <w:r w:rsidRPr="00DD5B44">
        <w:t> </w:t>
      </w:r>
    </w:p>
    <w:p w14:paraId="62B58599" w14:textId="77777777" w:rsidR="00DD5B44" w:rsidRDefault="00DD5B44" w:rsidP="00DD5B44">
      <w:r w:rsidRPr="00DD5B44">
        <w:t> </w:t>
      </w:r>
    </w:p>
    <w:p w14:paraId="66618A6D" w14:textId="77777777" w:rsidR="00C417DD" w:rsidRDefault="00C417DD" w:rsidP="00DD5B44"/>
    <w:p w14:paraId="26E3B372" w14:textId="77777777" w:rsidR="00C417DD" w:rsidRPr="00DD5B44" w:rsidRDefault="00C417DD" w:rsidP="00DD5B44"/>
    <w:p w14:paraId="68D31AAB" w14:textId="77777777" w:rsidR="00DD5B44" w:rsidRPr="00DD5B44" w:rsidRDefault="00DD5B44" w:rsidP="00DD5B44">
      <w:pPr>
        <w:rPr>
          <w:b/>
          <w:bCs/>
        </w:rPr>
      </w:pPr>
      <w:r w:rsidRPr="00DD5B44">
        <w:rPr>
          <w:b/>
          <w:bCs/>
        </w:rPr>
        <w:lastRenderedPageBreak/>
        <w:t>Tiltak </w:t>
      </w:r>
    </w:p>
    <w:p w14:paraId="05B2F508" w14:textId="77777777" w:rsidR="00DD5B44" w:rsidRPr="00DD5B44" w:rsidRDefault="00DD5B44" w:rsidP="00DD5B44">
      <w:pPr>
        <w:numPr>
          <w:ilvl w:val="0"/>
          <w:numId w:val="23"/>
        </w:numPr>
      </w:pPr>
      <w:r w:rsidRPr="00DD5B44">
        <w:t>Rekruttere og ivareta de frivillige. </w:t>
      </w:r>
    </w:p>
    <w:p w14:paraId="3D6EDE64" w14:textId="77777777" w:rsidR="00DD5B44" w:rsidRPr="00DD5B44" w:rsidRDefault="00DD5B44" w:rsidP="00DD5B44">
      <w:pPr>
        <w:numPr>
          <w:ilvl w:val="0"/>
          <w:numId w:val="24"/>
        </w:numPr>
      </w:pPr>
      <w:r w:rsidRPr="00DD5B44">
        <w:t>Videreutvikle og kvalitetssikre frivilligsentralenes tilbud. </w:t>
      </w:r>
    </w:p>
    <w:p w14:paraId="61567BCA" w14:textId="77777777" w:rsidR="00DD5B44" w:rsidRPr="00DD5B44" w:rsidRDefault="00DD5B44" w:rsidP="00DD5B44">
      <w:pPr>
        <w:numPr>
          <w:ilvl w:val="0"/>
          <w:numId w:val="25"/>
        </w:numPr>
      </w:pPr>
      <w:r w:rsidRPr="00DD5B44">
        <w:t>Gjøre tilbudene våre kjent blant alle i kommunen. </w:t>
      </w:r>
    </w:p>
    <w:p w14:paraId="4DD7EFF0" w14:textId="77777777" w:rsidR="00DD5B44" w:rsidRPr="00DD5B44" w:rsidRDefault="00DD5B44" w:rsidP="00DD5B44">
      <w:pPr>
        <w:numPr>
          <w:ilvl w:val="0"/>
          <w:numId w:val="26"/>
        </w:numPr>
      </w:pPr>
      <w:r w:rsidRPr="00DD5B44">
        <w:t>Benytte våre systemer </w:t>
      </w:r>
      <w:proofErr w:type="gramStart"/>
      <w:r w:rsidRPr="00DD5B44">
        <w:t>optimalt</w:t>
      </w:r>
      <w:proofErr w:type="gramEnd"/>
      <w:r w:rsidRPr="00DD5B44">
        <w:t>. </w:t>
      </w:r>
    </w:p>
    <w:p w14:paraId="701CB82E" w14:textId="77777777" w:rsidR="00DD5B44" w:rsidRPr="00DD5B44" w:rsidRDefault="00DD5B44" w:rsidP="00DD5B44">
      <w:pPr>
        <w:numPr>
          <w:ilvl w:val="0"/>
          <w:numId w:val="27"/>
        </w:numPr>
      </w:pPr>
      <w:r w:rsidRPr="00DD5B44">
        <w:t>Mobilisere ledige ressurser innen frivilligheten. </w:t>
      </w:r>
    </w:p>
    <w:p w14:paraId="18D2AF6E" w14:textId="77777777" w:rsidR="00DD5B44" w:rsidRPr="00DD5B44" w:rsidRDefault="00DD5B44" w:rsidP="00DD5B44">
      <w:pPr>
        <w:numPr>
          <w:ilvl w:val="0"/>
          <w:numId w:val="28"/>
        </w:numPr>
      </w:pPr>
      <w:r w:rsidRPr="00DD5B44">
        <w:t>Søke aktivt på eksterne midler. </w:t>
      </w:r>
    </w:p>
    <w:p w14:paraId="65A0C608" w14:textId="77777777" w:rsidR="00DD5B44" w:rsidRPr="00DD5B44" w:rsidRDefault="00DD5B44" w:rsidP="00DD5B44">
      <w:pPr>
        <w:numPr>
          <w:ilvl w:val="0"/>
          <w:numId w:val="29"/>
        </w:numPr>
      </w:pPr>
      <w:r w:rsidRPr="00DD5B44">
        <w:t>Samarbeide med lag og foreninger. </w:t>
      </w:r>
    </w:p>
    <w:p w14:paraId="63DA0E26" w14:textId="77777777" w:rsidR="00DD5B44" w:rsidRPr="00DD5B44" w:rsidRDefault="00DD5B44" w:rsidP="00DD5B44">
      <w:pPr>
        <w:numPr>
          <w:ilvl w:val="0"/>
          <w:numId w:val="30"/>
        </w:numPr>
      </w:pPr>
      <w:r w:rsidRPr="00DD5B44">
        <w:t>Samarbeide med alle sektorer i kommunen i tråd med Kommune 3.0, og være aktiv med på kommunens folkehelse- og tverrfaglige arbeid. </w:t>
      </w:r>
    </w:p>
    <w:p w14:paraId="3F5DC190" w14:textId="77777777" w:rsidR="00DD5B44" w:rsidRPr="00DD5B44" w:rsidRDefault="00DD5B44" w:rsidP="00DD5B44">
      <w:pPr>
        <w:numPr>
          <w:ilvl w:val="0"/>
          <w:numId w:val="31"/>
        </w:numPr>
      </w:pPr>
      <w:r w:rsidRPr="00DD5B44">
        <w:t>Bidra til gode møteplasser i kommunen. </w:t>
      </w:r>
    </w:p>
    <w:p w14:paraId="0AD79186" w14:textId="77777777" w:rsidR="00DD5B44" w:rsidRPr="00DD5B44" w:rsidRDefault="00DD5B44" w:rsidP="00DD5B44">
      <w:pPr>
        <w:numPr>
          <w:ilvl w:val="0"/>
          <w:numId w:val="32"/>
        </w:numPr>
      </w:pPr>
      <w:r w:rsidRPr="00DD5B44">
        <w:t>Videreutvikle BUA Aurskog-Høland. </w:t>
      </w:r>
    </w:p>
    <w:p w14:paraId="0AF67DDA" w14:textId="77777777" w:rsidR="00DD5B44" w:rsidRPr="00DD5B44" w:rsidRDefault="00DD5B44" w:rsidP="00DD5B44">
      <w:pPr>
        <w:numPr>
          <w:ilvl w:val="0"/>
          <w:numId w:val="33"/>
        </w:numPr>
      </w:pPr>
      <w:r w:rsidRPr="00DD5B44">
        <w:t>Utvikle lavterskeltilbudet til småbarnsfamilier via Home-Start, samt rekruttere frivillige familiekontakter. </w:t>
      </w:r>
    </w:p>
    <w:p w14:paraId="2D46C234" w14:textId="0867E0FA" w:rsidR="00DD5B44" w:rsidRPr="00DD5B44" w:rsidRDefault="00DD5B44" w:rsidP="00DD5B44">
      <w:pPr>
        <w:numPr>
          <w:ilvl w:val="0"/>
          <w:numId w:val="34"/>
        </w:numPr>
      </w:pPr>
      <w:r w:rsidRPr="00DD5B44">
        <w:t>Fritidskonsulenten</w:t>
      </w:r>
      <w:r w:rsidR="00C417DD">
        <w:t>e</w:t>
      </w:r>
      <w:r w:rsidRPr="00DD5B44">
        <w:t> skal informere og koble flyktninger, barn og unge til aktuelle fritidsaktiviteter i lag, foreninger og kommunale tilbud, og skal holde seg oppdatert på hvilke aktiviteter, tilbud og arrangementer som finnes i kommunen. </w:t>
      </w:r>
    </w:p>
    <w:p w14:paraId="4DB85DE1" w14:textId="3076F879" w:rsidR="00462C65" w:rsidRPr="003060FB" w:rsidRDefault="006C379C" w:rsidP="003060FB">
      <w:r>
        <w:t>.</w:t>
      </w:r>
    </w:p>
    <w:sectPr w:rsidR="00462C65" w:rsidRPr="003060FB" w:rsidSect="001C3334">
      <w:headerReference w:type="even" r:id="rId10"/>
      <w:headerReference w:type="default" r:id="rId11"/>
      <w:footerReference w:type="default" r:id="rId12"/>
      <w:headerReference w:type="first" r:id="rId13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DB5A6" w14:textId="77777777" w:rsidR="001C3334" w:rsidRDefault="001C3334">
      <w:r>
        <w:separator/>
      </w:r>
    </w:p>
  </w:endnote>
  <w:endnote w:type="continuationSeparator" w:id="0">
    <w:p w14:paraId="68F689BB" w14:textId="77777777" w:rsidR="001C3334" w:rsidRDefault="001C3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69CBD" w14:textId="3BBB2758" w:rsidR="003C2CB9" w:rsidRPr="00563FF9" w:rsidRDefault="003C2CB9" w:rsidP="00151D3D">
    <w:pPr>
      <w:pStyle w:val="BasicParagraph"/>
      <w:ind w:right="-1481"/>
      <w:rPr>
        <w:rFonts w:ascii="Arial" w:hAnsi="Arial"/>
        <w:color w:val="808080"/>
        <w:sz w:val="20"/>
        <w:lang w:val="nb-N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7527B" w14:textId="77777777" w:rsidR="001C3334" w:rsidRDefault="001C3334">
      <w:r>
        <w:separator/>
      </w:r>
    </w:p>
  </w:footnote>
  <w:footnote w:type="continuationSeparator" w:id="0">
    <w:p w14:paraId="7BAE1C9F" w14:textId="77777777" w:rsidR="001C3334" w:rsidRDefault="001C3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7638B" w14:textId="77777777" w:rsidR="003C2CB9" w:rsidRDefault="008535DA">
    <w:pPr>
      <w:pStyle w:val="Topptekst"/>
    </w:pPr>
    <w:r>
      <w:rPr>
        <w:szCs w:val="20"/>
        <w:lang w:eastAsia="nb-NO"/>
      </w:rPr>
      <w:pict w14:anchorId="017D60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B3B072" w14:textId="226D4747" w:rsidR="003C2CB9" w:rsidRDefault="00DD5B44" w:rsidP="00F27C2D">
    <w:pPr>
      <w:pStyle w:val="Topptekst"/>
      <w:ind w:right="-99"/>
      <w:jc w:val="right"/>
    </w:pPr>
    <w:r>
      <w:rPr>
        <w:noProof/>
      </w:rPr>
      <w:drawing>
        <wp:inline distT="0" distB="0" distL="0" distR="0" wp14:anchorId="55542BC9" wp14:editId="6449BB2A">
          <wp:extent cx="1980027" cy="1352550"/>
          <wp:effectExtent l="0" t="0" r="0" b="0"/>
          <wp:docPr id="1512488791" name="Bilde 1" descr="Et bilde som inneholder tekst, logo, Font, Grafikk&#10;&#10;KI-generert innhold kan være feil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2488791" name="Bilde 1" descr="Et bilde som inneholder tekst, logo, Font, Grafikk&#10;&#10;KI-generert innhold kan være feil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94686" cy="13625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F7A20" w14:textId="77777777" w:rsidR="003C2CB9" w:rsidRDefault="008535DA">
    <w:pPr>
      <w:pStyle w:val="Topptekst"/>
    </w:pPr>
    <w:r>
      <w:rPr>
        <w:szCs w:val="20"/>
        <w:lang w:eastAsia="nb-NO"/>
      </w:rPr>
      <w:pict w14:anchorId="5B422F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74C0"/>
    <w:multiLevelType w:val="multilevel"/>
    <w:tmpl w:val="592C5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E71F1D"/>
    <w:multiLevelType w:val="multilevel"/>
    <w:tmpl w:val="BF06D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001329"/>
    <w:multiLevelType w:val="multilevel"/>
    <w:tmpl w:val="5A04A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453AD0"/>
    <w:multiLevelType w:val="multilevel"/>
    <w:tmpl w:val="20721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BD37FE"/>
    <w:multiLevelType w:val="multilevel"/>
    <w:tmpl w:val="730CE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BF7128C"/>
    <w:multiLevelType w:val="multilevel"/>
    <w:tmpl w:val="54FE2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4E92F59"/>
    <w:multiLevelType w:val="hybridMultilevel"/>
    <w:tmpl w:val="595C6FF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B54427"/>
    <w:multiLevelType w:val="multilevel"/>
    <w:tmpl w:val="843EE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9D7623D"/>
    <w:multiLevelType w:val="multilevel"/>
    <w:tmpl w:val="2BA4A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BD43011"/>
    <w:multiLevelType w:val="multilevel"/>
    <w:tmpl w:val="75467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C2A0AF1"/>
    <w:multiLevelType w:val="multilevel"/>
    <w:tmpl w:val="D6ECA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35D3A70"/>
    <w:multiLevelType w:val="multilevel"/>
    <w:tmpl w:val="3D30A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4AA08D1"/>
    <w:multiLevelType w:val="multilevel"/>
    <w:tmpl w:val="DC4C1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D610237"/>
    <w:multiLevelType w:val="multilevel"/>
    <w:tmpl w:val="7056F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012227B"/>
    <w:multiLevelType w:val="multilevel"/>
    <w:tmpl w:val="23000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01234F6"/>
    <w:multiLevelType w:val="multilevel"/>
    <w:tmpl w:val="FBBE4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0F65681"/>
    <w:multiLevelType w:val="multilevel"/>
    <w:tmpl w:val="A0545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1E11233"/>
    <w:multiLevelType w:val="multilevel"/>
    <w:tmpl w:val="E1CCD5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505150E"/>
    <w:multiLevelType w:val="multilevel"/>
    <w:tmpl w:val="DE3E8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97B3C92"/>
    <w:multiLevelType w:val="multilevel"/>
    <w:tmpl w:val="F558B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5154AC2"/>
    <w:multiLevelType w:val="multilevel"/>
    <w:tmpl w:val="7FAA3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7784D6F"/>
    <w:multiLevelType w:val="multilevel"/>
    <w:tmpl w:val="E66EA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3517234"/>
    <w:multiLevelType w:val="multilevel"/>
    <w:tmpl w:val="22D6F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402697D"/>
    <w:multiLevelType w:val="multilevel"/>
    <w:tmpl w:val="3E5CC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5007CD7"/>
    <w:multiLevelType w:val="multilevel"/>
    <w:tmpl w:val="1E6ED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864126D"/>
    <w:multiLevelType w:val="multilevel"/>
    <w:tmpl w:val="3600EEF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6C7C1A63"/>
    <w:multiLevelType w:val="multilevel"/>
    <w:tmpl w:val="0FD0E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FF13B42"/>
    <w:multiLevelType w:val="multilevel"/>
    <w:tmpl w:val="1F80C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25A45B8"/>
    <w:multiLevelType w:val="multilevel"/>
    <w:tmpl w:val="B56EC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7CA5286"/>
    <w:multiLevelType w:val="multilevel"/>
    <w:tmpl w:val="3198F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565181"/>
    <w:multiLevelType w:val="multilevel"/>
    <w:tmpl w:val="0FE41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A4206BD"/>
    <w:multiLevelType w:val="multilevel"/>
    <w:tmpl w:val="7CA07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C6157EA"/>
    <w:multiLevelType w:val="multilevel"/>
    <w:tmpl w:val="09D80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E821506"/>
    <w:multiLevelType w:val="multilevel"/>
    <w:tmpl w:val="9998F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88490411">
    <w:abstractNumId w:val="4"/>
  </w:num>
  <w:num w:numId="2" w16cid:durableId="1863127011">
    <w:abstractNumId w:val="25"/>
  </w:num>
  <w:num w:numId="3" w16cid:durableId="52852321">
    <w:abstractNumId w:val="5"/>
  </w:num>
  <w:num w:numId="4" w16cid:durableId="1543328036">
    <w:abstractNumId w:val="6"/>
  </w:num>
  <w:num w:numId="5" w16cid:durableId="463695820">
    <w:abstractNumId w:val="7"/>
  </w:num>
  <w:num w:numId="6" w16cid:durableId="1370111888">
    <w:abstractNumId w:val="11"/>
  </w:num>
  <w:num w:numId="7" w16cid:durableId="1204515503">
    <w:abstractNumId w:val="18"/>
  </w:num>
  <w:num w:numId="8" w16cid:durableId="1170292486">
    <w:abstractNumId w:val="31"/>
  </w:num>
  <w:num w:numId="9" w16cid:durableId="1833717666">
    <w:abstractNumId w:val="2"/>
  </w:num>
  <w:num w:numId="10" w16cid:durableId="665792368">
    <w:abstractNumId w:val="13"/>
  </w:num>
  <w:num w:numId="11" w16cid:durableId="279915260">
    <w:abstractNumId w:val="3"/>
  </w:num>
  <w:num w:numId="12" w16cid:durableId="1097559346">
    <w:abstractNumId w:val="15"/>
  </w:num>
  <w:num w:numId="13" w16cid:durableId="1198927678">
    <w:abstractNumId w:val="24"/>
  </w:num>
  <w:num w:numId="14" w16cid:durableId="116293545">
    <w:abstractNumId w:val="10"/>
  </w:num>
  <w:num w:numId="15" w16cid:durableId="776098490">
    <w:abstractNumId w:val="14"/>
  </w:num>
  <w:num w:numId="16" w16cid:durableId="2113550425">
    <w:abstractNumId w:val="30"/>
  </w:num>
  <w:num w:numId="17" w16cid:durableId="1110585410">
    <w:abstractNumId w:val="29"/>
  </w:num>
  <w:num w:numId="18" w16cid:durableId="1081103676">
    <w:abstractNumId w:val="1"/>
  </w:num>
  <w:num w:numId="19" w16cid:durableId="1256479184">
    <w:abstractNumId w:val="9"/>
  </w:num>
  <w:num w:numId="20" w16cid:durableId="1462729048">
    <w:abstractNumId w:val="16"/>
  </w:num>
  <w:num w:numId="21" w16cid:durableId="373971329">
    <w:abstractNumId w:val="0"/>
  </w:num>
  <w:num w:numId="22" w16cid:durableId="602886825">
    <w:abstractNumId w:val="33"/>
  </w:num>
  <w:num w:numId="23" w16cid:durableId="595754343">
    <w:abstractNumId w:val="22"/>
  </w:num>
  <w:num w:numId="24" w16cid:durableId="2050178456">
    <w:abstractNumId w:val="12"/>
  </w:num>
  <w:num w:numId="25" w16cid:durableId="610210952">
    <w:abstractNumId w:val="8"/>
  </w:num>
  <w:num w:numId="26" w16cid:durableId="2027559812">
    <w:abstractNumId w:val="20"/>
  </w:num>
  <w:num w:numId="27" w16cid:durableId="178547688">
    <w:abstractNumId w:val="19"/>
  </w:num>
  <w:num w:numId="28" w16cid:durableId="1343437239">
    <w:abstractNumId w:val="28"/>
  </w:num>
  <w:num w:numId="29" w16cid:durableId="1075055491">
    <w:abstractNumId w:val="26"/>
  </w:num>
  <w:num w:numId="30" w16cid:durableId="2095397927">
    <w:abstractNumId w:val="17"/>
  </w:num>
  <w:num w:numId="31" w16cid:durableId="1594783911">
    <w:abstractNumId w:val="27"/>
  </w:num>
  <w:num w:numId="32" w16cid:durableId="1824199135">
    <w:abstractNumId w:val="23"/>
  </w:num>
  <w:num w:numId="33" w16cid:durableId="794564318">
    <w:abstractNumId w:val="21"/>
  </w:num>
  <w:num w:numId="34" w16cid:durableId="1972783891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EC"/>
    <w:rsid w:val="000015F7"/>
    <w:rsid w:val="00030F27"/>
    <w:rsid w:val="00053DDE"/>
    <w:rsid w:val="000545DE"/>
    <w:rsid w:val="00065ED7"/>
    <w:rsid w:val="000F65F2"/>
    <w:rsid w:val="00106F1E"/>
    <w:rsid w:val="00111918"/>
    <w:rsid w:val="001251F1"/>
    <w:rsid w:val="00151D3D"/>
    <w:rsid w:val="001605DE"/>
    <w:rsid w:val="0018178B"/>
    <w:rsid w:val="001852B5"/>
    <w:rsid w:val="001B4493"/>
    <w:rsid w:val="001C3334"/>
    <w:rsid w:val="001C6DE2"/>
    <w:rsid w:val="001E07AB"/>
    <w:rsid w:val="001F5EC7"/>
    <w:rsid w:val="00212788"/>
    <w:rsid w:val="00213FDF"/>
    <w:rsid w:val="00265888"/>
    <w:rsid w:val="0027046B"/>
    <w:rsid w:val="002953AA"/>
    <w:rsid w:val="002C59C4"/>
    <w:rsid w:val="002E7BE2"/>
    <w:rsid w:val="003060FB"/>
    <w:rsid w:val="00330D5C"/>
    <w:rsid w:val="0033211C"/>
    <w:rsid w:val="00341ACD"/>
    <w:rsid w:val="00345DA0"/>
    <w:rsid w:val="0034737D"/>
    <w:rsid w:val="0035441E"/>
    <w:rsid w:val="00366AEC"/>
    <w:rsid w:val="00366FE2"/>
    <w:rsid w:val="0036729E"/>
    <w:rsid w:val="00374CD7"/>
    <w:rsid w:val="00397866"/>
    <w:rsid w:val="003C2CB9"/>
    <w:rsid w:val="003C4994"/>
    <w:rsid w:val="003E2059"/>
    <w:rsid w:val="00415F12"/>
    <w:rsid w:val="0042118C"/>
    <w:rsid w:val="004324E5"/>
    <w:rsid w:val="0044448A"/>
    <w:rsid w:val="00462C65"/>
    <w:rsid w:val="004743D7"/>
    <w:rsid w:val="00475553"/>
    <w:rsid w:val="00483E48"/>
    <w:rsid w:val="004A1809"/>
    <w:rsid w:val="004A4225"/>
    <w:rsid w:val="004B7AB9"/>
    <w:rsid w:val="004D32DD"/>
    <w:rsid w:val="004F3B49"/>
    <w:rsid w:val="00503F3D"/>
    <w:rsid w:val="00542717"/>
    <w:rsid w:val="00563FF9"/>
    <w:rsid w:val="00571954"/>
    <w:rsid w:val="005908F5"/>
    <w:rsid w:val="005B0251"/>
    <w:rsid w:val="005E510D"/>
    <w:rsid w:val="00625B1D"/>
    <w:rsid w:val="006379AF"/>
    <w:rsid w:val="006433E2"/>
    <w:rsid w:val="00664535"/>
    <w:rsid w:val="0067697E"/>
    <w:rsid w:val="0068504C"/>
    <w:rsid w:val="006A0C3C"/>
    <w:rsid w:val="006C379C"/>
    <w:rsid w:val="006E013D"/>
    <w:rsid w:val="006F1767"/>
    <w:rsid w:val="00710784"/>
    <w:rsid w:val="007258C9"/>
    <w:rsid w:val="00735101"/>
    <w:rsid w:val="007364BF"/>
    <w:rsid w:val="00795CE3"/>
    <w:rsid w:val="007F246B"/>
    <w:rsid w:val="007F2AA0"/>
    <w:rsid w:val="00804DFF"/>
    <w:rsid w:val="008207D4"/>
    <w:rsid w:val="00864942"/>
    <w:rsid w:val="0087377A"/>
    <w:rsid w:val="00883A54"/>
    <w:rsid w:val="008C5947"/>
    <w:rsid w:val="008F1B00"/>
    <w:rsid w:val="008F75B7"/>
    <w:rsid w:val="00953739"/>
    <w:rsid w:val="00962A5F"/>
    <w:rsid w:val="009952CC"/>
    <w:rsid w:val="009968AA"/>
    <w:rsid w:val="009A7A23"/>
    <w:rsid w:val="009C6D64"/>
    <w:rsid w:val="009E4177"/>
    <w:rsid w:val="009F3745"/>
    <w:rsid w:val="00A04D84"/>
    <w:rsid w:val="00A12CD5"/>
    <w:rsid w:val="00A41B3E"/>
    <w:rsid w:val="00A8289F"/>
    <w:rsid w:val="00AF11B8"/>
    <w:rsid w:val="00B060A1"/>
    <w:rsid w:val="00B063FB"/>
    <w:rsid w:val="00B22425"/>
    <w:rsid w:val="00B547A3"/>
    <w:rsid w:val="00B54822"/>
    <w:rsid w:val="00B97A93"/>
    <w:rsid w:val="00BB7BAC"/>
    <w:rsid w:val="00BD34BB"/>
    <w:rsid w:val="00BD7FDC"/>
    <w:rsid w:val="00BF014C"/>
    <w:rsid w:val="00BF7DFB"/>
    <w:rsid w:val="00C04CFC"/>
    <w:rsid w:val="00C417DD"/>
    <w:rsid w:val="00C51BC0"/>
    <w:rsid w:val="00C52CA8"/>
    <w:rsid w:val="00C759E9"/>
    <w:rsid w:val="00C8271C"/>
    <w:rsid w:val="00CB2C08"/>
    <w:rsid w:val="00CB72C8"/>
    <w:rsid w:val="00CE191F"/>
    <w:rsid w:val="00D50C82"/>
    <w:rsid w:val="00D53C1E"/>
    <w:rsid w:val="00D66627"/>
    <w:rsid w:val="00D701BE"/>
    <w:rsid w:val="00DA60D0"/>
    <w:rsid w:val="00DD5B44"/>
    <w:rsid w:val="00DE49FE"/>
    <w:rsid w:val="00DE51B8"/>
    <w:rsid w:val="00E01DEB"/>
    <w:rsid w:val="00E308DB"/>
    <w:rsid w:val="00E34D10"/>
    <w:rsid w:val="00E43CA8"/>
    <w:rsid w:val="00E50FC4"/>
    <w:rsid w:val="00E6422A"/>
    <w:rsid w:val="00E7588C"/>
    <w:rsid w:val="00E9205A"/>
    <w:rsid w:val="00EC19BC"/>
    <w:rsid w:val="00F1112F"/>
    <w:rsid w:val="00F27C2D"/>
    <w:rsid w:val="00F337F0"/>
    <w:rsid w:val="00F36997"/>
    <w:rsid w:val="00F752EC"/>
    <w:rsid w:val="00F8087E"/>
    <w:rsid w:val="00F8228D"/>
    <w:rsid w:val="00F865ED"/>
    <w:rsid w:val="00FA2E46"/>
    <w:rsid w:val="00FE4FD3"/>
    <w:rsid w:val="00FF29E7"/>
    <w:rsid w:val="52E7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4FC205"/>
  <w15:chartTrackingRefBased/>
  <w15:docId w15:val="{CC93C6E8-5AB5-4BA3-BD72-DC81C210C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B97A9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styleId="Hyperkobling">
    <w:name w:val="Hyperlink"/>
    <w:basedOn w:val="Standardskriftforavsnitt"/>
    <w:uiPriority w:val="99"/>
    <w:unhideWhenUsed/>
    <w:rsid w:val="0018178B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18178B"/>
    <w:rPr>
      <w:color w:val="605E5C"/>
      <w:shd w:val="clear" w:color="auto" w:fill="E1DFDD"/>
    </w:rPr>
  </w:style>
  <w:style w:type="paragraph" w:styleId="Tittel">
    <w:name w:val="Title"/>
    <w:basedOn w:val="Normal"/>
    <w:next w:val="Normal"/>
    <w:link w:val="TittelTegn"/>
    <w:uiPriority w:val="10"/>
    <w:qFormat/>
    <w:rsid w:val="00BF7DF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BF7DFB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BF7DFB"/>
    <w:pPr>
      <w:spacing w:before="100" w:beforeAutospacing="1" w:after="100" w:afterAutospacing="1"/>
    </w:pPr>
    <w:rPr>
      <w:lang w:eastAsia="nb-NO"/>
    </w:rPr>
  </w:style>
  <w:style w:type="table" w:styleId="Tabellrutenett">
    <w:name w:val="Table Grid"/>
    <w:basedOn w:val="Vanligtabell"/>
    <w:uiPriority w:val="39"/>
    <w:rsid w:val="003060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7364BF"/>
    <w:pPr>
      <w:spacing w:before="100" w:beforeAutospacing="1" w:after="100" w:afterAutospacing="1"/>
    </w:pPr>
    <w:rPr>
      <w:lang w:eastAsia="nb-NO"/>
    </w:rPr>
  </w:style>
  <w:style w:type="character" w:customStyle="1" w:styleId="normaltextrun">
    <w:name w:val="normaltextrun"/>
    <w:basedOn w:val="Standardskriftforavsnitt"/>
    <w:rsid w:val="007364BF"/>
  </w:style>
  <w:style w:type="character" w:customStyle="1" w:styleId="eop">
    <w:name w:val="eop"/>
    <w:basedOn w:val="Standardskriftforavsnitt"/>
    <w:rsid w:val="007364BF"/>
  </w:style>
  <w:style w:type="character" w:customStyle="1" w:styleId="Overskrift1Tegn">
    <w:name w:val="Overskrift 1 Tegn"/>
    <w:basedOn w:val="Standardskriftforavsnitt"/>
    <w:link w:val="Overskrift1"/>
    <w:uiPriority w:val="9"/>
    <w:rsid w:val="00B97A9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488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tlin\Downloads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15" ma:contentTypeDescription="Opprett et nytt dokument." ma:contentTypeScope="" ma:versionID="980e6523e83af20af2b223cd3d039b9a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b1a61a22d599cd6642907a0a5fe0c180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249742-882C-4997-BB06-1B10F3E89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2D31AA-65F1-4FE2-A372-529FF47FACEB}">
  <ds:schemaRefs>
    <ds:schemaRef ds:uri="http://schemas.microsoft.com/office/2006/metadata/properties"/>
    <ds:schemaRef ds:uri="http://schemas.microsoft.com/office/infopath/2007/PartnerControls"/>
    <ds:schemaRef ds:uri="1195dd94-fac3-4f97-878e-82b565af33c2"/>
    <ds:schemaRef ds:uri="f27f9627-ef06-45af-92c4-0219d23e0ec9"/>
  </ds:schemaRefs>
</ds:datastoreItem>
</file>

<file path=customXml/itemProps3.xml><?xml version="1.0" encoding="utf-8"?>
<ds:datastoreItem xmlns:ds="http://schemas.openxmlformats.org/officeDocument/2006/customXml" ds:itemID="{AF13C3FC-3B95-4A5F-8791-FDFFB558F4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</TotalTime>
  <Pages>2</Pages>
  <Words>318</Words>
  <Characters>2065</Characters>
  <Application>Microsoft Office Word</Application>
  <DocSecurity>0</DocSecurity>
  <Lines>57</Lines>
  <Paragraphs>43</Paragraphs>
  <ScaleCrop>false</ScaleCrop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Lindblad</dc:creator>
  <cp:keywords/>
  <cp:lastModifiedBy>Rita Berget Lindblad</cp:lastModifiedBy>
  <cp:revision>2</cp:revision>
  <cp:lastPrinted>2008-11-10T09:50:00Z</cp:lastPrinted>
  <dcterms:created xsi:type="dcterms:W3CDTF">2026-02-17T11:44:00Z</dcterms:created>
  <dcterms:modified xsi:type="dcterms:W3CDTF">2026-02-17T11:44:00Z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MediaServiceImageTags">
    <vt:lpwstr/>
  </property>
</Properties>
</file>